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91ED9" w14:textId="77777777" w:rsidR="00D24895" w:rsidRPr="0038716F" w:rsidRDefault="00D24895" w:rsidP="006704F1">
      <w:pPr>
        <w:spacing w:after="0" w:line="280" w:lineRule="atLeast"/>
        <w:rPr>
          <w:rFonts w:ascii="Aptos" w:hAnsi="Aptos" w:cs="Arial"/>
          <w:b/>
          <w:bCs/>
          <w:sz w:val="40"/>
          <w:szCs w:val="40"/>
          <w:lang w:val="en-US"/>
        </w:rPr>
      </w:pPr>
    </w:p>
    <w:p w14:paraId="5B616557" w14:textId="77777777" w:rsidR="00AB763C" w:rsidRPr="00AE1392" w:rsidRDefault="00AB763C" w:rsidP="00AB763C">
      <w:pPr>
        <w:spacing w:after="0" w:line="280" w:lineRule="atLeast"/>
        <w:rPr>
          <w:rFonts w:ascii="Aptos" w:hAnsi="Aptos" w:cs="Arial"/>
          <w:b/>
          <w:bCs/>
          <w:sz w:val="40"/>
          <w:szCs w:val="40"/>
          <w:lang w:val="en-US"/>
        </w:rPr>
      </w:pPr>
      <w:r w:rsidRPr="00AE1392">
        <w:rPr>
          <w:rFonts w:ascii="Aptos" w:hAnsi="Aptos" w:cs="Arial"/>
          <w:b/>
          <w:bCs/>
          <w:sz w:val="40"/>
          <w:szCs w:val="40"/>
          <w:lang w:val="en-US"/>
        </w:rPr>
        <w:t>Proje</w:t>
      </w:r>
      <w:r w:rsidR="0063003E" w:rsidRPr="00AE1392">
        <w:rPr>
          <w:rFonts w:ascii="Aptos" w:hAnsi="Aptos" w:cs="Arial"/>
          <w:b/>
          <w:bCs/>
          <w:sz w:val="40"/>
          <w:szCs w:val="40"/>
          <w:lang w:val="en-US"/>
        </w:rPr>
        <w:t xml:space="preserve">ct draft </w:t>
      </w:r>
      <w:r w:rsidR="00AE1392" w:rsidRPr="00047A8C">
        <w:rPr>
          <w:rFonts w:ascii="Aptos" w:hAnsi="Aptos" w:cs="Arial"/>
          <w:b/>
          <w:sz w:val="40"/>
          <w:szCs w:val="40"/>
          <w:lang w:val="en-US"/>
        </w:rPr>
        <w:t>for the Centr</w:t>
      </w:r>
      <w:r w:rsidR="00AE1392">
        <w:rPr>
          <w:rFonts w:ascii="Aptos" w:hAnsi="Aptos" w:cs="Arial"/>
          <w:b/>
          <w:sz w:val="40"/>
          <w:szCs w:val="40"/>
          <w:lang w:val="en-US"/>
        </w:rPr>
        <w:t>e</w:t>
      </w:r>
      <w:r w:rsidR="00AE1392" w:rsidRPr="00047A8C">
        <w:rPr>
          <w:rFonts w:ascii="Aptos" w:hAnsi="Aptos" w:cs="Arial"/>
          <w:b/>
          <w:sz w:val="40"/>
          <w:szCs w:val="40"/>
          <w:lang w:val="en-US"/>
        </w:rPr>
        <w:t xml:space="preserve"> for Childhood Health</w:t>
      </w:r>
    </w:p>
    <w:p w14:paraId="427993C5" w14:textId="77777777" w:rsidR="006704F1" w:rsidRPr="00AE1392" w:rsidRDefault="006704F1" w:rsidP="006704F1">
      <w:pPr>
        <w:spacing w:after="0" w:line="280" w:lineRule="atLeast"/>
        <w:rPr>
          <w:rFonts w:ascii="Aptos" w:eastAsia="Times New Roman" w:hAnsi="Aptos" w:cstheme="minorHAnsi"/>
          <w:i/>
          <w:iCs/>
          <w:lang w:val="en-US"/>
        </w:rPr>
      </w:pPr>
    </w:p>
    <w:p w14:paraId="4D26CC40" w14:textId="77777777" w:rsidR="003358D2" w:rsidRPr="00AE1392" w:rsidRDefault="003358D2" w:rsidP="006704F1">
      <w:pPr>
        <w:spacing w:after="0" w:line="280" w:lineRule="atLeast"/>
        <w:rPr>
          <w:rFonts w:ascii="Aptos" w:eastAsia="Times New Roman" w:hAnsi="Aptos" w:cstheme="minorHAnsi"/>
          <w:i/>
          <w:iCs/>
          <w:lang w:val="en-US"/>
        </w:rPr>
      </w:pPr>
    </w:p>
    <w:p w14:paraId="64768B5D" w14:textId="77777777" w:rsidR="003358D2" w:rsidRPr="00AE1392" w:rsidRDefault="003358D2" w:rsidP="006704F1">
      <w:pPr>
        <w:spacing w:after="0" w:line="280" w:lineRule="atLeast"/>
        <w:rPr>
          <w:rFonts w:ascii="Aptos" w:eastAsia="Times New Roman" w:hAnsi="Aptos" w:cstheme="minorHAnsi"/>
          <w:i/>
          <w:iCs/>
          <w:lang w:val="en-US"/>
        </w:rPr>
      </w:pPr>
    </w:p>
    <w:p w14:paraId="32CD6001" w14:textId="77777777" w:rsidR="00EB319D" w:rsidRPr="00D22AA8" w:rsidRDefault="00EB319D" w:rsidP="006704F1">
      <w:pPr>
        <w:spacing w:after="0" w:line="280" w:lineRule="atLeast"/>
        <w:rPr>
          <w:rFonts w:ascii="Aptos" w:eastAsia="Times New Roman" w:hAnsi="Aptos" w:cstheme="minorHAnsi"/>
          <w:b/>
          <w:bCs/>
          <w:sz w:val="28"/>
          <w:szCs w:val="28"/>
          <w:lang w:val="en-US"/>
        </w:rPr>
      </w:pPr>
      <w:r w:rsidRPr="00D22AA8">
        <w:rPr>
          <w:rFonts w:ascii="Aptos" w:eastAsia="Times New Roman" w:hAnsi="Aptos" w:cstheme="minorHAnsi"/>
          <w:b/>
          <w:bCs/>
          <w:sz w:val="28"/>
          <w:szCs w:val="28"/>
          <w:lang w:val="en-US"/>
        </w:rPr>
        <w:t>Title</w:t>
      </w:r>
    </w:p>
    <w:p w14:paraId="0BE8CB73" w14:textId="77777777" w:rsidR="00EB319D" w:rsidRPr="00FB1A3E" w:rsidRDefault="00EB319D" w:rsidP="006704F1">
      <w:pPr>
        <w:spacing w:after="0" w:line="280" w:lineRule="atLeast"/>
        <w:rPr>
          <w:rFonts w:ascii="Aptos" w:eastAsia="Times New Roman" w:hAnsi="Aptos" w:cstheme="minorHAnsi"/>
          <w:lang w:val="en-US"/>
        </w:rPr>
      </w:pPr>
      <w:r w:rsidRPr="00FB1A3E">
        <w:rPr>
          <w:rFonts w:ascii="Aptos" w:eastAsia="Times New Roman" w:hAnsi="Aptos" w:cstheme="minorHAnsi"/>
          <w:lang w:val="en-US"/>
        </w:rPr>
        <w:t>Insert project title</w:t>
      </w:r>
      <w:r w:rsidR="00FB1A3E" w:rsidRPr="00FB1A3E">
        <w:rPr>
          <w:rFonts w:ascii="Aptos" w:eastAsia="Times New Roman" w:hAnsi="Aptos" w:cstheme="minorHAnsi"/>
          <w:lang w:val="en-US"/>
        </w:rPr>
        <w:t xml:space="preserve"> (max 80 c</w:t>
      </w:r>
      <w:r w:rsidR="00FB1A3E">
        <w:rPr>
          <w:rFonts w:ascii="Aptos" w:eastAsia="Times New Roman" w:hAnsi="Aptos" w:cstheme="minorHAnsi"/>
          <w:lang w:val="en-US"/>
        </w:rPr>
        <w:t>haracters)</w:t>
      </w:r>
    </w:p>
    <w:p w14:paraId="7CD1C062" w14:textId="77777777" w:rsidR="00EB319D" w:rsidRPr="00FB1A3E" w:rsidRDefault="00EB319D" w:rsidP="006704F1">
      <w:pPr>
        <w:spacing w:after="0" w:line="280" w:lineRule="atLeast"/>
        <w:rPr>
          <w:rFonts w:ascii="Aptos" w:eastAsia="Times New Roman" w:hAnsi="Aptos" w:cstheme="minorHAnsi"/>
          <w:b/>
          <w:bCs/>
          <w:sz w:val="28"/>
          <w:szCs w:val="28"/>
          <w:lang w:val="en-US"/>
        </w:rPr>
      </w:pPr>
    </w:p>
    <w:p w14:paraId="15CE65FE" w14:textId="77777777" w:rsidR="00C4638E" w:rsidRPr="00D81F4C" w:rsidRDefault="458B091D" w:rsidP="1E45B163">
      <w:pPr>
        <w:spacing w:after="0" w:line="280" w:lineRule="atLeast"/>
        <w:rPr>
          <w:rFonts w:ascii="Aptos" w:eastAsia="Times New Roman" w:hAnsi="Aptos"/>
          <w:b/>
          <w:bCs/>
          <w:sz w:val="28"/>
          <w:szCs w:val="28"/>
          <w:lang w:val="en-US"/>
        </w:rPr>
      </w:pPr>
      <w:r w:rsidRPr="1E45B163">
        <w:rPr>
          <w:rFonts w:ascii="Aptos" w:eastAsia="Times New Roman" w:hAnsi="Aptos"/>
          <w:b/>
          <w:bCs/>
          <w:sz w:val="28"/>
          <w:szCs w:val="28"/>
          <w:lang w:val="en-US"/>
        </w:rPr>
        <w:t>Project summary</w:t>
      </w:r>
    </w:p>
    <w:p w14:paraId="2A2B7473" w14:textId="77777777" w:rsidR="00C4638E" w:rsidRPr="00D81F4C" w:rsidRDefault="458B091D" w:rsidP="1E45B163">
      <w:pPr>
        <w:spacing w:after="0" w:line="280" w:lineRule="atLeast"/>
        <w:rPr>
          <w:rFonts w:ascii="Aptos" w:eastAsia="Times New Roman" w:hAnsi="Aptos"/>
          <w:lang w:val="en-US"/>
        </w:rPr>
      </w:pPr>
      <w:r w:rsidRPr="1E45B163">
        <w:rPr>
          <w:rFonts w:ascii="Aptos" w:eastAsia="Times New Roman" w:hAnsi="Aptos"/>
          <w:lang w:val="en-US"/>
        </w:rPr>
        <w:t>A brief description of the project</w:t>
      </w:r>
      <w:r w:rsidR="00C4638E" w:rsidRPr="1E45B163">
        <w:rPr>
          <w:rFonts w:ascii="Aptos" w:eastAsia="Times New Roman" w:hAnsi="Aptos"/>
          <w:lang w:val="en-US"/>
        </w:rPr>
        <w:t xml:space="preserve"> (</w:t>
      </w:r>
      <w:r w:rsidR="00FB1A3E" w:rsidRPr="1E45B163">
        <w:rPr>
          <w:rFonts w:ascii="Aptos" w:eastAsia="Times New Roman" w:hAnsi="Aptos"/>
          <w:lang w:val="en-US"/>
        </w:rPr>
        <w:t xml:space="preserve">max </w:t>
      </w:r>
      <w:r w:rsidR="00D22AA8" w:rsidRPr="1E45B163">
        <w:rPr>
          <w:rFonts w:ascii="Aptos" w:eastAsia="Times New Roman" w:hAnsi="Aptos"/>
          <w:lang w:val="en-US"/>
        </w:rPr>
        <w:t>1000</w:t>
      </w:r>
      <w:r w:rsidR="00FB1A3E" w:rsidRPr="1E45B163">
        <w:rPr>
          <w:rFonts w:ascii="Aptos" w:eastAsia="Times New Roman" w:hAnsi="Aptos"/>
          <w:lang w:val="en-US"/>
        </w:rPr>
        <w:t xml:space="preserve"> characters</w:t>
      </w:r>
      <w:r w:rsidR="00C4638E" w:rsidRPr="1E45B163">
        <w:rPr>
          <w:rFonts w:ascii="Aptos" w:eastAsia="Times New Roman" w:hAnsi="Aptos"/>
          <w:lang w:val="en-US"/>
        </w:rPr>
        <w:t>)</w:t>
      </w:r>
      <w:r w:rsidR="70D13D2A" w:rsidRPr="1E45B163">
        <w:rPr>
          <w:rFonts w:ascii="Aptos" w:eastAsia="Times New Roman" w:hAnsi="Aptos"/>
          <w:lang w:val="en-US"/>
        </w:rPr>
        <w:t>.</w:t>
      </w:r>
    </w:p>
    <w:p w14:paraId="601F3BF0" w14:textId="77777777" w:rsidR="006704F1" w:rsidRPr="00D81F4C" w:rsidRDefault="006704F1" w:rsidP="006704F1">
      <w:pPr>
        <w:spacing w:after="0" w:line="280" w:lineRule="atLeast"/>
        <w:rPr>
          <w:rFonts w:ascii="Aptos" w:eastAsia="Times New Roman" w:hAnsi="Aptos" w:cstheme="minorHAnsi"/>
          <w:i/>
          <w:iCs/>
          <w:lang w:val="en-US"/>
        </w:rPr>
      </w:pPr>
    </w:p>
    <w:p w14:paraId="294B5010" w14:textId="77777777" w:rsidR="006704F1" w:rsidRPr="00D81F4C" w:rsidRDefault="00707566" w:rsidP="006704F1">
      <w:pPr>
        <w:spacing w:after="0" w:line="280" w:lineRule="atLeast"/>
        <w:rPr>
          <w:rFonts w:ascii="Aptos" w:eastAsia="Times New Roman" w:hAnsi="Aptos" w:cstheme="minorHAnsi"/>
          <w:b/>
          <w:bCs/>
          <w:sz w:val="28"/>
          <w:szCs w:val="28"/>
          <w:lang w:val="en-US"/>
        </w:rPr>
      </w:pPr>
      <w:r w:rsidRPr="00D81F4C">
        <w:rPr>
          <w:rFonts w:ascii="Aptos" w:eastAsia="Times New Roman" w:hAnsi="Aptos" w:cstheme="minorHAnsi"/>
          <w:b/>
          <w:bCs/>
          <w:sz w:val="28"/>
          <w:szCs w:val="28"/>
          <w:lang w:val="en-US"/>
        </w:rPr>
        <w:t>Project description</w:t>
      </w:r>
    </w:p>
    <w:p w14:paraId="494B428A" w14:textId="77777777" w:rsidR="006704F1" w:rsidRPr="0038716F" w:rsidRDefault="00717B56" w:rsidP="5AD9F53C">
      <w:pPr>
        <w:spacing w:after="0" w:line="280" w:lineRule="atLeast"/>
        <w:rPr>
          <w:rFonts w:ascii="Aptos" w:eastAsia="Times New Roman" w:hAnsi="Aptos"/>
          <w:lang w:val="en-GB"/>
        </w:rPr>
      </w:pPr>
      <w:r w:rsidRPr="0038716F">
        <w:rPr>
          <w:rFonts w:ascii="Aptos" w:eastAsia="Times New Roman" w:hAnsi="Aptos"/>
          <w:lang w:val="en-US"/>
        </w:rPr>
        <w:t xml:space="preserve">The </w:t>
      </w:r>
      <w:r w:rsidR="004C19EC" w:rsidRPr="0038716F">
        <w:rPr>
          <w:rFonts w:ascii="Aptos" w:eastAsia="Times New Roman" w:hAnsi="Aptos"/>
          <w:lang w:val="en-US"/>
        </w:rPr>
        <w:t>description</w:t>
      </w:r>
      <w:r w:rsidRPr="0038716F">
        <w:rPr>
          <w:rFonts w:ascii="Aptos" w:eastAsia="Times New Roman" w:hAnsi="Aptos"/>
          <w:lang w:val="en-US"/>
        </w:rPr>
        <w:t xml:space="preserve"> </w:t>
      </w:r>
      <w:r w:rsidR="00C2567C" w:rsidRPr="0038716F">
        <w:rPr>
          <w:rFonts w:ascii="Aptos" w:eastAsia="Times New Roman" w:hAnsi="Aptos"/>
          <w:lang w:val="en-US"/>
        </w:rPr>
        <w:t>must</w:t>
      </w:r>
      <w:r w:rsidRPr="0038716F">
        <w:rPr>
          <w:rFonts w:ascii="Aptos" w:eastAsia="Times New Roman" w:hAnsi="Aptos"/>
          <w:lang w:val="en-US"/>
        </w:rPr>
        <w:t xml:space="preserve"> be written </w:t>
      </w:r>
      <w:r w:rsidR="00FF4E7E" w:rsidRPr="0038716F">
        <w:rPr>
          <w:rFonts w:ascii="Aptos" w:eastAsia="Times New Roman" w:hAnsi="Aptos"/>
          <w:lang w:val="en-US"/>
        </w:rPr>
        <w:t>in</w:t>
      </w:r>
      <w:r w:rsidR="002E214D" w:rsidRPr="0038716F">
        <w:rPr>
          <w:rFonts w:ascii="Aptos" w:eastAsia="Times New Roman" w:hAnsi="Aptos"/>
          <w:lang w:val="en-US"/>
        </w:rPr>
        <w:t xml:space="preserve"> English in</w:t>
      </w:r>
      <w:r w:rsidR="00BF044C" w:rsidRPr="0038716F">
        <w:rPr>
          <w:rFonts w:ascii="Aptos" w:eastAsia="Times New Roman" w:hAnsi="Aptos"/>
          <w:lang w:val="en-US"/>
        </w:rPr>
        <w:t xml:space="preserve"> </w:t>
      </w:r>
      <w:r w:rsidR="00C6745F" w:rsidRPr="57E2B184">
        <w:rPr>
          <w:rFonts w:ascii="Aptos" w:eastAsia="Times New Roman" w:hAnsi="Aptos"/>
          <w:lang w:val="en-US"/>
        </w:rPr>
        <w:t xml:space="preserve">Aptos size 11 </w:t>
      </w:r>
      <w:r w:rsidR="00BF044C" w:rsidRPr="0038716F">
        <w:rPr>
          <w:rFonts w:ascii="Aptos" w:eastAsia="Times New Roman" w:hAnsi="Aptos"/>
          <w:lang w:val="en-US"/>
        </w:rPr>
        <w:t xml:space="preserve">and not exceed </w:t>
      </w:r>
      <w:r w:rsidR="00205BE3" w:rsidRPr="0038716F">
        <w:rPr>
          <w:rFonts w:ascii="Aptos" w:eastAsia="Times New Roman" w:hAnsi="Aptos"/>
          <w:lang w:val="en-US"/>
        </w:rPr>
        <w:t>5</w:t>
      </w:r>
      <w:r w:rsidR="00BF044C" w:rsidRPr="0038716F">
        <w:rPr>
          <w:rFonts w:ascii="Aptos" w:eastAsia="Times New Roman" w:hAnsi="Aptos"/>
          <w:lang w:val="en-US"/>
        </w:rPr>
        <w:t xml:space="preserve"> normal pages</w:t>
      </w:r>
      <w:r w:rsidR="00115AA0">
        <w:rPr>
          <w:rFonts w:ascii="Aptos" w:eastAsia="Times New Roman" w:hAnsi="Aptos"/>
          <w:lang w:val="en-US"/>
        </w:rPr>
        <w:t xml:space="preserve"> exclusive of potential references</w:t>
      </w:r>
      <w:r w:rsidR="00BF044C" w:rsidRPr="0038716F">
        <w:rPr>
          <w:rFonts w:ascii="Aptos" w:eastAsia="Times New Roman" w:hAnsi="Aptos"/>
          <w:lang w:val="en-US"/>
        </w:rPr>
        <w:t>.</w:t>
      </w:r>
    </w:p>
    <w:p w14:paraId="674481F8" w14:textId="77777777" w:rsidR="00DE33AA" w:rsidRPr="0038716F" w:rsidRDefault="00DE33AA" w:rsidP="00DE33AA">
      <w:pPr>
        <w:spacing w:after="0" w:line="280" w:lineRule="atLeast"/>
        <w:rPr>
          <w:rFonts w:ascii="Aptos" w:eastAsia="Times New Roman" w:hAnsi="Aptos" w:cstheme="minorHAnsi"/>
          <w:lang w:val="en-GB"/>
        </w:rPr>
      </w:pPr>
    </w:p>
    <w:p w14:paraId="4A3AFF21" w14:textId="77777777" w:rsidR="00DE33AA" w:rsidRPr="0038716F" w:rsidRDefault="00DE33AA" w:rsidP="00DE33AA">
      <w:pPr>
        <w:spacing w:after="0" w:line="280" w:lineRule="atLeast"/>
        <w:rPr>
          <w:rFonts w:ascii="Aptos" w:eastAsia="Times New Roman" w:hAnsi="Aptos" w:cstheme="minorHAnsi"/>
          <w:lang w:val="en-GB"/>
        </w:rPr>
      </w:pPr>
      <w:r w:rsidRPr="0038716F">
        <w:rPr>
          <w:rFonts w:ascii="Aptos" w:eastAsia="Times New Roman" w:hAnsi="Aptos" w:cstheme="minorHAnsi"/>
          <w:lang w:val="en-GB"/>
        </w:rPr>
        <w:t xml:space="preserve">The </w:t>
      </w:r>
      <w:r w:rsidR="00801F26" w:rsidRPr="0038716F">
        <w:rPr>
          <w:rFonts w:ascii="Aptos" w:eastAsia="Times New Roman" w:hAnsi="Aptos" w:cstheme="minorHAnsi"/>
          <w:lang w:val="en-GB"/>
        </w:rPr>
        <w:t>description</w:t>
      </w:r>
      <w:r w:rsidRPr="0038716F">
        <w:rPr>
          <w:rFonts w:ascii="Aptos" w:eastAsia="Times New Roman" w:hAnsi="Aptos" w:cstheme="minorHAnsi"/>
          <w:lang w:val="en-GB"/>
        </w:rPr>
        <w:t xml:space="preserve"> must </w:t>
      </w:r>
      <w:r w:rsidR="00120329" w:rsidRPr="0038716F">
        <w:rPr>
          <w:rFonts w:ascii="Aptos" w:eastAsia="Times New Roman" w:hAnsi="Aptos" w:cstheme="minorHAnsi"/>
          <w:lang w:val="en-GB"/>
        </w:rPr>
        <w:t>include</w:t>
      </w:r>
      <w:r w:rsidRPr="0038716F">
        <w:rPr>
          <w:rFonts w:ascii="Aptos" w:eastAsia="Times New Roman" w:hAnsi="Aptos" w:cstheme="minorHAnsi"/>
          <w:lang w:val="en-GB"/>
        </w:rPr>
        <w:t xml:space="preserve"> the following</w:t>
      </w:r>
      <w:r w:rsidR="00120329" w:rsidRPr="0038716F">
        <w:rPr>
          <w:rFonts w:ascii="Aptos" w:eastAsia="Times New Roman" w:hAnsi="Aptos" w:cstheme="minorHAnsi"/>
          <w:lang w:val="en-GB"/>
        </w:rPr>
        <w:t>:</w:t>
      </w:r>
    </w:p>
    <w:p w14:paraId="545A6E60" w14:textId="77777777" w:rsidR="006704F1" w:rsidRPr="0038716F" w:rsidRDefault="006704F1" w:rsidP="006704F1">
      <w:pPr>
        <w:pStyle w:val="Listeafsnit"/>
        <w:numPr>
          <w:ilvl w:val="0"/>
          <w:numId w:val="4"/>
        </w:numPr>
        <w:spacing w:after="0" w:line="280" w:lineRule="atLeast"/>
        <w:rPr>
          <w:rFonts w:ascii="Aptos" w:eastAsia="Times New Roman" w:hAnsi="Aptos" w:cstheme="minorHAnsi"/>
          <w:i/>
          <w:iCs/>
          <w:lang w:val="en-GB"/>
        </w:rPr>
      </w:pPr>
      <w:r w:rsidRPr="0038716F">
        <w:rPr>
          <w:rFonts w:ascii="Aptos" w:eastAsia="Times New Roman" w:hAnsi="Aptos" w:cstheme="minorHAnsi"/>
          <w:i/>
          <w:iCs/>
          <w:lang w:val="en-GB"/>
        </w:rPr>
        <w:t xml:space="preserve">Aim and outcomes </w:t>
      </w:r>
    </w:p>
    <w:p w14:paraId="2C494D77" w14:textId="77777777" w:rsidR="00EA7D57" w:rsidRPr="0096108F" w:rsidRDefault="006704F1" w:rsidP="00EA7D57">
      <w:pPr>
        <w:pStyle w:val="Listeafsnit"/>
        <w:numPr>
          <w:ilvl w:val="0"/>
          <w:numId w:val="4"/>
        </w:numPr>
        <w:spacing w:after="0" w:line="280" w:lineRule="atLeast"/>
        <w:rPr>
          <w:rFonts w:ascii="Aptos" w:eastAsia="Times New Roman" w:hAnsi="Aptos" w:cstheme="minorHAnsi"/>
          <w:i/>
          <w:iCs/>
          <w:lang w:val="en-GB"/>
        </w:rPr>
      </w:pPr>
      <w:r w:rsidRPr="0038716F">
        <w:rPr>
          <w:rFonts w:ascii="Aptos" w:eastAsia="Times New Roman" w:hAnsi="Aptos" w:cstheme="minorHAnsi"/>
          <w:i/>
          <w:iCs/>
          <w:lang w:val="en-GB"/>
        </w:rPr>
        <w:t xml:space="preserve">Background (Introduction to the problem to solve + </w:t>
      </w:r>
      <w:r w:rsidR="00D31BF4" w:rsidRPr="0038716F">
        <w:rPr>
          <w:rFonts w:ascii="Aptos" w:eastAsia="Times New Roman" w:hAnsi="Aptos" w:cstheme="minorHAnsi"/>
          <w:i/>
          <w:iCs/>
          <w:lang w:val="en-GB"/>
        </w:rPr>
        <w:t>s</w:t>
      </w:r>
      <w:r w:rsidRPr="0038716F">
        <w:rPr>
          <w:rFonts w:ascii="Aptos" w:eastAsia="Times New Roman" w:hAnsi="Aptos" w:cstheme="minorHAnsi"/>
          <w:i/>
          <w:iCs/>
          <w:lang w:val="en-GB"/>
        </w:rPr>
        <w:t>tate of the art + hypothesis to the study outcome</w:t>
      </w:r>
      <w:r w:rsidR="00063BFF" w:rsidRPr="0038716F">
        <w:rPr>
          <w:rFonts w:ascii="Aptos" w:eastAsia="Times New Roman" w:hAnsi="Aptos" w:cstheme="minorHAnsi"/>
          <w:i/>
          <w:iCs/>
          <w:lang w:val="en-GB"/>
        </w:rPr>
        <w:t>s</w:t>
      </w:r>
      <w:r w:rsidRPr="0038716F">
        <w:rPr>
          <w:rFonts w:ascii="Aptos" w:eastAsia="Times New Roman" w:hAnsi="Aptos" w:cstheme="minorHAnsi"/>
          <w:i/>
          <w:iCs/>
          <w:lang w:val="en-GB"/>
        </w:rPr>
        <w:t>)</w:t>
      </w:r>
    </w:p>
    <w:p w14:paraId="132D99FC" w14:textId="77777777" w:rsidR="006704F1" w:rsidRPr="0038716F" w:rsidRDefault="006704F1" w:rsidP="43AA6CE8">
      <w:pPr>
        <w:pStyle w:val="Listeafsnit"/>
        <w:numPr>
          <w:ilvl w:val="0"/>
          <w:numId w:val="4"/>
        </w:numPr>
        <w:spacing w:after="0" w:line="280" w:lineRule="atLeast"/>
        <w:rPr>
          <w:rFonts w:ascii="Aptos" w:eastAsia="Times New Roman" w:hAnsi="Aptos"/>
          <w:i/>
          <w:iCs/>
          <w:lang w:val="en-GB"/>
        </w:rPr>
      </w:pPr>
      <w:r w:rsidRPr="43AA6CE8">
        <w:rPr>
          <w:rFonts w:ascii="Aptos" w:eastAsia="Times New Roman" w:hAnsi="Aptos"/>
          <w:i/>
          <w:iCs/>
          <w:lang w:val="en-GB"/>
        </w:rPr>
        <w:t xml:space="preserve">Strategic relevance (to </w:t>
      </w:r>
      <w:r w:rsidR="00A6078C" w:rsidRPr="43AA6CE8">
        <w:rPr>
          <w:rFonts w:ascii="Aptos" w:eastAsia="Times New Roman" w:hAnsi="Aptos"/>
          <w:i/>
          <w:iCs/>
          <w:lang w:val="en-GB"/>
        </w:rPr>
        <w:t xml:space="preserve">the </w:t>
      </w:r>
      <w:r w:rsidRPr="43AA6CE8">
        <w:rPr>
          <w:rFonts w:ascii="Aptos" w:eastAsia="Times New Roman" w:hAnsi="Aptos"/>
          <w:i/>
          <w:iCs/>
          <w:lang w:val="en-GB"/>
        </w:rPr>
        <w:t>society and C</w:t>
      </w:r>
      <w:r w:rsidR="6BE5B6DF" w:rsidRPr="43AA6CE8">
        <w:rPr>
          <w:rFonts w:ascii="Aptos" w:eastAsia="Times New Roman" w:hAnsi="Aptos"/>
          <w:i/>
          <w:iCs/>
          <w:lang w:val="en-GB"/>
        </w:rPr>
        <w:t>entre for Childhood Health</w:t>
      </w:r>
      <w:r w:rsidRPr="43AA6CE8">
        <w:rPr>
          <w:rFonts w:ascii="Aptos" w:eastAsia="Times New Roman" w:hAnsi="Aptos"/>
          <w:i/>
          <w:iCs/>
          <w:lang w:val="en-GB"/>
        </w:rPr>
        <w:t>)</w:t>
      </w:r>
    </w:p>
    <w:p w14:paraId="57792486" w14:textId="77777777" w:rsidR="006704F1" w:rsidRPr="0038716F" w:rsidRDefault="006704F1" w:rsidP="006704F1">
      <w:pPr>
        <w:pStyle w:val="Listeafsnit"/>
        <w:numPr>
          <w:ilvl w:val="0"/>
          <w:numId w:val="4"/>
        </w:numPr>
        <w:spacing w:after="0" w:line="280" w:lineRule="atLeast"/>
        <w:rPr>
          <w:rFonts w:ascii="Aptos" w:eastAsia="Times New Roman" w:hAnsi="Aptos" w:cstheme="minorHAnsi"/>
          <w:i/>
          <w:iCs/>
          <w:lang w:val="en-GB"/>
        </w:rPr>
      </w:pPr>
      <w:r w:rsidRPr="0038716F">
        <w:rPr>
          <w:rFonts w:ascii="Aptos" w:eastAsia="Times New Roman" w:hAnsi="Aptos" w:cstheme="minorHAnsi"/>
          <w:i/>
          <w:iCs/>
          <w:lang w:val="en-GB"/>
        </w:rPr>
        <w:t xml:space="preserve">Description of the </w:t>
      </w:r>
      <w:r w:rsidR="00E147A6" w:rsidRPr="0038716F">
        <w:rPr>
          <w:rFonts w:ascii="Aptos" w:eastAsia="Times New Roman" w:hAnsi="Aptos" w:cstheme="minorHAnsi"/>
          <w:i/>
          <w:iCs/>
          <w:lang w:val="en-GB"/>
        </w:rPr>
        <w:t>project</w:t>
      </w:r>
      <w:r w:rsidRPr="0038716F">
        <w:rPr>
          <w:rFonts w:ascii="Aptos" w:eastAsia="Times New Roman" w:hAnsi="Aptos" w:cstheme="minorHAnsi"/>
          <w:i/>
          <w:iCs/>
          <w:lang w:val="en-GB"/>
        </w:rPr>
        <w:t xml:space="preserve">, incl. </w:t>
      </w:r>
      <w:r w:rsidR="002C0D38" w:rsidRPr="0038716F">
        <w:rPr>
          <w:rFonts w:ascii="Aptos" w:eastAsia="Times New Roman" w:hAnsi="Aptos" w:cstheme="minorHAnsi"/>
          <w:i/>
          <w:iCs/>
          <w:lang w:val="en-GB"/>
        </w:rPr>
        <w:t>vision, concept/</w:t>
      </w:r>
      <w:r w:rsidRPr="0038716F">
        <w:rPr>
          <w:rFonts w:ascii="Aptos" w:eastAsia="Times New Roman" w:hAnsi="Aptos" w:cstheme="minorHAnsi"/>
          <w:i/>
          <w:iCs/>
          <w:lang w:val="en-GB"/>
        </w:rPr>
        <w:t xml:space="preserve">design and methods, timeline and milestones, legal and ethical considerations etc.) </w:t>
      </w:r>
    </w:p>
    <w:p w14:paraId="5D7B098F" w14:textId="77777777" w:rsidR="006704F1" w:rsidRPr="0038716F" w:rsidRDefault="00F30068" w:rsidP="006704F1">
      <w:pPr>
        <w:pStyle w:val="Listeafsnit"/>
        <w:numPr>
          <w:ilvl w:val="0"/>
          <w:numId w:val="4"/>
        </w:numPr>
        <w:spacing w:after="0" w:line="280" w:lineRule="atLeast"/>
        <w:rPr>
          <w:rFonts w:ascii="Aptos" w:eastAsia="Times New Roman" w:hAnsi="Aptos" w:cstheme="minorHAnsi"/>
          <w:i/>
          <w:iCs/>
          <w:lang w:val="en-GB"/>
        </w:rPr>
      </w:pPr>
      <w:r w:rsidRPr="0038716F">
        <w:rPr>
          <w:rFonts w:ascii="Aptos" w:eastAsia="Times New Roman" w:hAnsi="Aptos" w:cstheme="minorHAnsi"/>
          <w:i/>
          <w:iCs/>
          <w:lang w:val="en-GB"/>
        </w:rPr>
        <w:t>Expected g</w:t>
      </w:r>
      <w:r w:rsidR="006704F1" w:rsidRPr="0038716F">
        <w:rPr>
          <w:rFonts w:ascii="Aptos" w:eastAsia="Times New Roman" w:hAnsi="Aptos" w:cstheme="minorHAnsi"/>
          <w:i/>
          <w:iCs/>
          <w:lang w:val="en-GB"/>
        </w:rPr>
        <w:t xml:space="preserve">overnance </w:t>
      </w:r>
      <w:r w:rsidR="005651C5" w:rsidRPr="0038716F">
        <w:rPr>
          <w:rFonts w:ascii="Aptos" w:eastAsia="Times New Roman" w:hAnsi="Aptos" w:cstheme="minorHAnsi"/>
          <w:i/>
          <w:iCs/>
          <w:lang w:val="en-GB"/>
        </w:rPr>
        <w:t>(</w:t>
      </w:r>
      <w:r w:rsidRPr="0038716F">
        <w:rPr>
          <w:rFonts w:ascii="Aptos" w:eastAsia="Times New Roman" w:hAnsi="Aptos" w:cstheme="minorHAnsi"/>
          <w:i/>
          <w:iCs/>
          <w:lang w:val="en-GB"/>
        </w:rPr>
        <w:t xml:space="preserve">selection of </w:t>
      </w:r>
      <w:r w:rsidR="005651C5" w:rsidRPr="0038716F">
        <w:rPr>
          <w:rFonts w:ascii="Aptos" w:eastAsia="Times New Roman" w:hAnsi="Aptos" w:cstheme="minorHAnsi"/>
          <w:i/>
          <w:iCs/>
          <w:lang w:val="en-GB"/>
        </w:rPr>
        <w:t xml:space="preserve">partners, </w:t>
      </w:r>
      <w:r w:rsidR="00120329" w:rsidRPr="0038716F">
        <w:rPr>
          <w:rFonts w:ascii="Aptos" w:eastAsia="Times New Roman" w:hAnsi="Aptos" w:cstheme="minorHAnsi"/>
          <w:i/>
          <w:iCs/>
          <w:lang w:val="en-GB"/>
        </w:rPr>
        <w:t>stakeholders,</w:t>
      </w:r>
      <w:r w:rsidR="006704F1" w:rsidRPr="0038716F">
        <w:rPr>
          <w:rFonts w:ascii="Aptos" w:eastAsia="Times New Roman" w:hAnsi="Aptos" w:cstheme="minorHAnsi"/>
          <w:i/>
          <w:iCs/>
          <w:lang w:val="en-GB"/>
        </w:rPr>
        <w:t xml:space="preserve"> and leadership</w:t>
      </w:r>
      <w:r w:rsidR="005651C5" w:rsidRPr="0038716F">
        <w:rPr>
          <w:rFonts w:ascii="Aptos" w:eastAsia="Times New Roman" w:hAnsi="Aptos" w:cstheme="minorHAnsi"/>
          <w:i/>
          <w:iCs/>
          <w:lang w:val="en-GB"/>
        </w:rPr>
        <w:t xml:space="preserve"> etc.)</w:t>
      </w:r>
    </w:p>
    <w:p w14:paraId="542AADD5" w14:textId="77777777" w:rsidR="006704F1" w:rsidRPr="0038716F" w:rsidRDefault="006704F1" w:rsidP="006704F1">
      <w:pPr>
        <w:pStyle w:val="Listeafsnit"/>
        <w:numPr>
          <w:ilvl w:val="0"/>
          <w:numId w:val="4"/>
        </w:numPr>
        <w:spacing w:after="0" w:line="280" w:lineRule="atLeast"/>
        <w:rPr>
          <w:rFonts w:ascii="Aptos" w:eastAsia="Times New Roman" w:hAnsi="Aptos" w:cstheme="minorHAnsi"/>
          <w:i/>
          <w:iCs/>
          <w:lang w:val="en-GB"/>
        </w:rPr>
      </w:pPr>
      <w:r w:rsidRPr="0038716F">
        <w:rPr>
          <w:rFonts w:ascii="Aptos" w:eastAsia="Times New Roman" w:hAnsi="Aptos" w:cstheme="minorHAnsi"/>
          <w:i/>
          <w:iCs/>
          <w:lang w:val="en-GB"/>
        </w:rPr>
        <w:t xml:space="preserve">Expected impact and </w:t>
      </w:r>
      <w:r w:rsidR="002E3253" w:rsidRPr="0038716F">
        <w:rPr>
          <w:rFonts w:ascii="Aptos" w:eastAsia="Times New Roman" w:hAnsi="Aptos" w:cstheme="minorHAnsi"/>
          <w:i/>
          <w:iCs/>
          <w:lang w:val="en-GB"/>
        </w:rPr>
        <w:t>implementation</w:t>
      </w:r>
    </w:p>
    <w:p w14:paraId="045B9A07" w14:textId="77777777" w:rsidR="006704F1" w:rsidRPr="008C7847" w:rsidRDefault="006704F1" w:rsidP="006704F1">
      <w:pPr>
        <w:spacing w:after="0" w:line="280" w:lineRule="atLeast"/>
        <w:rPr>
          <w:rFonts w:ascii="Arial" w:eastAsia="Times New Roman" w:hAnsi="Arial" w:cs="Arial"/>
          <w:i/>
          <w:iCs/>
          <w:lang w:val="en-US"/>
        </w:rPr>
      </w:pPr>
    </w:p>
    <w:p w14:paraId="4930A342" w14:textId="77777777" w:rsidR="00886C3B" w:rsidRPr="0087670E" w:rsidRDefault="00886C3B" w:rsidP="00886C3B">
      <w:pPr>
        <w:spacing w:after="0" w:line="280" w:lineRule="atLeast"/>
        <w:rPr>
          <w:rFonts w:ascii="Aptos" w:hAnsi="Aptos" w:cstheme="minorHAnsi"/>
          <w:b/>
          <w:sz w:val="28"/>
          <w:szCs w:val="28"/>
          <w:lang w:val="en-US"/>
        </w:rPr>
      </w:pPr>
      <w:r w:rsidRPr="0087670E">
        <w:rPr>
          <w:rFonts w:ascii="Aptos" w:hAnsi="Aptos" w:cstheme="minorHAnsi"/>
          <w:b/>
          <w:sz w:val="28"/>
          <w:szCs w:val="28"/>
          <w:lang w:val="en-US"/>
        </w:rPr>
        <w:t>Appendices</w:t>
      </w:r>
    </w:p>
    <w:p w14:paraId="69F3F4F7" w14:textId="77777777" w:rsidR="00886C3B" w:rsidRPr="00F54EBE" w:rsidRDefault="00886C3B" w:rsidP="00886C3B">
      <w:pPr>
        <w:spacing w:after="0" w:line="280" w:lineRule="atLeast"/>
        <w:rPr>
          <w:rFonts w:ascii="Aptos" w:hAnsi="Aptos" w:cstheme="minorHAnsi"/>
          <w:lang w:val="en-US"/>
        </w:rPr>
      </w:pPr>
      <w:r w:rsidRPr="0087670E">
        <w:rPr>
          <w:rFonts w:ascii="Aptos" w:hAnsi="Aptos" w:cstheme="minorHAnsi"/>
          <w:lang w:val="en-US"/>
        </w:rPr>
        <w:t>The following appendices must be attached</w:t>
      </w:r>
      <w:r>
        <w:rPr>
          <w:rFonts w:ascii="Aptos" w:hAnsi="Aptos" w:cstheme="minorHAnsi"/>
          <w:lang w:val="en-US"/>
        </w:rPr>
        <w:t>:</w:t>
      </w:r>
    </w:p>
    <w:p w14:paraId="4F098757" w14:textId="77777777" w:rsidR="00633481" w:rsidRPr="00AD1D9B" w:rsidRDefault="008C3880" w:rsidP="00AD1D9B">
      <w:pPr>
        <w:pStyle w:val="Listeafsnit"/>
        <w:numPr>
          <w:ilvl w:val="0"/>
          <w:numId w:val="3"/>
        </w:numPr>
        <w:spacing w:after="0" w:line="280" w:lineRule="atLeast"/>
        <w:rPr>
          <w:rFonts w:ascii="Aptos" w:eastAsia="Times New Roman" w:hAnsi="Aptos" w:cstheme="minorHAnsi"/>
          <w:i/>
          <w:lang w:val="en-GB"/>
        </w:rPr>
      </w:pPr>
      <w:r>
        <w:rPr>
          <w:rFonts w:ascii="Aptos" w:eastAsia="Times New Roman" w:hAnsi="Aptos" w:cstheme="minorHAnsi"/>
          <w:i/>
          <w:lang w:val="en-GB"/>
        </w:rPr>
        <w:t>Draft budget</w:t>
      </w:r>
      <w:r w:rsidR="00755A45">
        <w:rPr>
          <w:rFonts w:ascii="Aptos" w:eastAsia="Times New Roman" w:hAnsi="Aptos" w:cstheme="minorHAnsi"/>
          <w:i/>
          <w:lang w:val="en-GB"/>
        </w:rPr>
        <w:t xml:space="preserve">. </w:t>
      </w:r>
      <w:r w:rsidR="00AD1D9B" w:rsidRPr="00F54EBE">
        <w:rPr>
          <w:rFonts w:ascii="Aptos" w:eastAsia="Times New Roman" w:hAnsi="Aptos" w:cstheme="minorHAnsi"/>
          <w:i/>
          <w:lang w:val="en-GB"/>
        </w:rPr>
        <w:t>Please use the predefined template attached</w:t>
      </w:r>
    </w:p>
    <w:sectPr w:rsidR="00633481" w:rsidRPr="00AD1D9B">
      <w:headerReference w:type="default" r:id="rId10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1B54CA" w14:textId="77777777" w:rsidR="00D4537B" w:rsidRDefault="00D4537B" w:rsidP="000543F4">
      <w:pPr>
        <w:spacing w:after="0" w:line="240" w:lineRule="auto"/>
      </w:pPr>
      <w:r>
        <w:separator/>
      </w:r>
    </w:p>
  </w:endnote>
  <w:endnote w:type="continuationSeparator" w:id="0">
    <w:p w14:paraId="45F5945B" w14:textId="77777777" w:rsidR="00D4537B" w:rsidRDefault="00D4537B" w:rsidP="000543F4">
      <w:pPr>
        <w:spacing w:after="0" w:line="240" w:lineRule="auto"/>
      </w:pPr>
      <w:r>
        <w:continuationSeparator/>
      </w:r>
    </w:p>
  </w:endnote>
  <w:endnote w:type="continuationNotice" w:id="1">
    <w:p w14:paraId="0C7EEFE2" w14:textId="77777777" w:rsidR="00D4537B" w:rsidRDefault="00D4537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aleway">
    <w:panose1 w:val="020B0003030101060003"/>
    <w:charset w:val="00"/>
    <w:family w:val="auto"/>
    <w:pitch w:val="variable"/>
    <w:sig w:usb0="A00002FF" w:usb1="5000205B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7423E4" w14:textId="77777777" w:rsidR="00D4537B" w:rsidRDefault="00D4537B" w:rsidP="000543F4">
      <w:pPr>
        <w:spacing w:after="0" w:line="240" w:lineRule="auto"/>
      </w:pPr>
      <w:r>
        <w:separator/>
      </w:r>
    </w:p>
  </w:footnote>
  <w:footnote w:type="continuationSeparator" w:id="0">
    <w:p w14:paraId="5626FD4D" w14:textId="77777777" w:rsidR="00D4537B" w:rsidRDefault="00D4537B" w:rsidP="000543F4">
      <w:pPr>
        <w:spacing w:after="0" w:line="240" w:lineRule="auto"/>
      </w:pPr>
      <w:r>
        <w:continuationSeparator/>
      </w:r>
    </w:p>
  </w:footnote>
  <w:footnote w:type="continuationNotice" w:id="1">
    <w:p w14:paraId="42A0F36A" w14:textId="77777777" w:rsidR="00D4537B" w:rsidRDefault="00D4537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B851C" w14:textId="77777777" w:rsidR="000543F4" w:rsidRDefault="0007199E">
    <w:pPr>
      <w:pStyle w:val="Sidehoved"/>
    </w:pPr>
    <w:r>
      <w:rPr>
        <w:noProof/>
      </w:rPr>
      <w:drawing>
        <wp:inline distT="0" distB="0" distL="0" distR="0" wp14:anchorId="63BC70A1" wp14:editId="4F39C24E">
          <wp:extent cx="1632679" cy="548859"/>
          <wp:effectExtent l="0" t="0" r="5621" b="3591"/>
          <wp:docPr id="1485492324" name="Billede 2" descr="Et billede, der indeholder Font/skrifttype, Grafik, tekst, grafisk design&#10;&#10;Automatisk genereret beskrivels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32679" cy="54885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51897"/>
    <w:multiLevelType w:val="hybridMultilevel"/>
    <w:tmpl w:val="9676D74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8D0241"/>
    <w:multiLevelType w:val="hybridMultilevel"/>
    <w:tmpl w:val="3B98B506"/>
    <w:lvl w:ilvl="0" w:tplc="FBF8255A">
      <w:numFmt w:val="bullet"/>
      <w:lvlText w:val="-"/>
      <w:lvlJc w:val="left"/>
      <w:pPr>
        <w:ind w:left="720" w:hanging="360"/>
      </w:pPr>
      <w:rPr>
        <w:rFonts w:ascii="Raleway" w:eastAsia="Times New Roman" w:hAnsi="Raleway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2B2DEF"/>
    <w:multiLevelType w:val="hybridMultilevel"/>
    <w:tmpl w:val="0E100244"/>
    <w:lvl w:ilvl="0" w:tplc="0406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upp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7734638"/>
    <w:multiLevelType w:val="hybridMultilevel"/>
    <w:tmpl w:val="294A6598"/>
    <w:lvl w:ilvl="0" w:tplc="C02A9856">
      <w:start w:val="736"/>
      <w:numFmt w:val="bullet"/>
      <w:lvlText w:val="-"/>
      <w:lvlJc w:val="left"/>
      <w:pPr>
        <w:ind w:left="720" w:hanging="360"/>
      </w:pPr>
      <w:rPr>
        <w:rFonts w:ascii="Raleway" w:eastAsiaTheme="minorHAnsi" w:hAnsi="Raleway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10537C"/>
    <w:multiLevelType w:val="hybridMultilevel"/>
    <w:tmpl w:val="FF0E7AEC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9012E3"/>
    <w:multiLevelType w:val="hybridMultilevel"/>
    <w:tmpl w:val="74CAE19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15">
      <w:start w:val="1"/>
      <w:numFmt w:val="upp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2052881601">
    <w:abstractNumId w:val="0"/>
  </w:num>
  <w:num w:numId="2" w16cid:durableId="950866545">
    <w:abstractNumId w:val="5"/>
  </w:num>
  <w:num w:numId="3" w16cid:durableId="1919971415">
    <w:abstractNumId w:val="4"/>
  </w:num>
  <w:num w:numId="4" w16cid:durableId="1574702877">
    <w:abstractNumId w:val="2"/>
  </w:num>
  <w:num w:numId="5" w16cid:durableId="1771123681">
    <w:abstractNumId w:val="3"/>
  </w:num>
  <w:num w:numId="6" w16cid:durableId="4727242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7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zQwtjA1MDE0sDSytDBQ0lEKTi0uzszPAykwrAUAMR8aaCwAAAA="/>
  </w:docVars>
  <w:rsids>
    <w:rsidRoot w:val="006B09F1"/>
    <w:rsid w:val="00002690"/>
    <w:rsid w:val="00002BDE"/>
    <w:rsid w:val="00003FA3"/>
    <w:rsid w:val="00015F04"/>
    <w:rsid w:val="00042A77"/>
    <w:rsid w:val="000543F4"/>
    <w:rsid w:val="00063BFF"/>
    <w:rsid w:val="00067287"/>
    <w:rsid w:val="0007199E"/>
    <w:rsid w:val="00073131"/>
    <w:rsid w:val="00073A87"/>
    <w:rsid w:val="00087156"/>
    <w:rsid w:val="000A32B4"/>
    <w:rsid w:val="000D151B"/>
    <w:rsid w:val="000D2FC9"/>
    <w:rsid w:val="000E4BA2"/>
    <w:rsid w:val="00115AA0"/>
    <w:rsid w:val="00117D4B"/>
    <w:rsid w:val="00120329"/>
    <w:rsid w:val="00122F5E"/>
    <w:rsid w:val="00151F9E"/>
    <w:rsid w:val="00155E6C"/>
    <w:rsid w:val="00163B48"/>
    <w:rsid w:val="00183365"/>
    <w:rsid w:val="00195873"/>
    <w:rsid w:val="001A3220"/>
    <w:rsid w:val="001E5BB7"/>
    <w:rsid w:val="001E705D"/>
    <w:rsid w:val="001E7598"/>
    <w:rsid w:val="00201657"/>
    <w:rsid w:val="00204631"/>
    <w:rsid w:val="00205BE3"/>
    <w:rsid w:val="00243332"/>
    <w:rsid w:val="00252912"/>
    <w:rsid w:val="00261CBC"/>
    <w:rsid w:val="00273385"/>
    <w:rsid w:val="0027719B"/>
    <w:rsid w:val="002A41CA"/>
    <w:rsid w:val="002A42DE"/>
    <w:rsid w:val="002C0D38"/>
    <w:rsid w:val="002E214D"/>
    <w:rsid w:val="002E3253"/>
    <w:rsid w:val="003349FA"/>
    <w:rsid w:val="003358D2"/>
    <w:rsid w:val="00377CA4"/>
    <w:rsid w:val="0038716F"/>
    <w:rsid w:val="003A02FA"/>
    <w:rsid w:val="003A26F8"/>
    <w:rsid w:val="003D3120"/>
    <w:rsid w:val="003D4358"/>
    <w:rsid w:val="003E1AC5"/>
    <w:rsid w:val="00404F7C"/>
    <w:rsid w:val="00416234"/>
    <w:rsid w:val="00423146"/>
    <w:rsid w:val="00440629"/>
    <w:rsid w:val="00460CC7"/>
    <w:rsid w:val="004734F8"/>
    <w:rsid w:val="00477117"/>
    <w:rsid w:val="004901B4"/>
    <w:rsid w:val="00495881"/>
    <w:rsid w:val="004C19EC"/>
    <w:rsid w:val="004D273B"/>
    <w:rsid w:val="004D5467"/>
    <w:rsid w:val="004D7DCD"/>
    <w:rsid w:val="004E2BC2"/>
    <w:rsid w:val="00542974"/>
    <w:rsid w:val="00555AD5"/>
    <w:rsid w:val="0055643F"/>
    <w:rsid w:val="00561ACD"/>
    <w:rsid w:val="00564EF4"/>
    <w:rsid w:val="005651C5"/>
    <w:rsid w:val="005742FF"/>
    <w:rsid w:val="005822AA"/>
    <w:rsid w:val="005963EF"/>
    <w:rsid w:val="005B33CF"/>
    <w:rsid w:val="005E2228"/>
    <w:rsid w:val="0060205E"/>
    <w:rsid w:val="00604985"/>
    <w:rsid w:val="006156FA"/>
    <w:rsid w:val="0063003E"/>
    <w:rsid w:val="00633481"/>
    <w:rsid w:val="00636EB5"/>
    <w:rsid w:val="00646A22"/>
    <w:rsid w:val="006473E1"/>
    <w:rsid w:val="00647E41"/>
    <w:rsid w:val="00664016"/>
    <w:rsid w:val="006704F1"/>
    <w:rsid w:val="00675EBD"/>
    <w:rsid w:val="006948E4"/>
    <w:rsid w:val="006B09F1"/>
    <w:rsid w:val="006B73E3"/>
    <w:rsid w:val="006E022A"/>
    <w:rsid w:val="006E71F1"/>
    <w:rsid w:val="006F4948"/>
    <w:rsid w:val="00704CA9"/>
    <w:rsid w:val="00705BB6"/>
    <w:rsid w:val="00707566"/>
    <w:rsid w:val="00715D29"/>
    <w:rsid w:val="00717B56"/>
    <w:rsid w:val="00727249"/>
    <w:rsid w:val="00737AF6"/>
    <w:rsid w:val="00755A45"/>
    <w:rsid w:val="00766918"/>
    <w:rsid w:val="00770D0E"/>
    <w:rsid w:val="00790EE6"/>
    <w:rsid w:val="007B3101"/>
    <w:rsid w:val="007C3AE7"/>
    <w:rsid w:val="007D7F91"/>
    <w:rsid w:val="007F1FB7"/>
    <w:rsid w:val="007F3EC2"/>
    <w:rsid w:val="00800302"/>
    <w:rsid w:val="00801F26"/>
    <w:rsid w:val="00803511"/>
    <w:rsid w:val="00827845"/>
    <w:rsid w:val="008675FD"/>
    <w:rsid w:val="00885038"/>
    <w:rsid w:val="00886C3B"/>
    <w:rsid w:val="008C3880"/>
    <w:rsid w:val="008C5825"/>
    <w:rsid w:val="008C7847"/>
    <w:rsid w:val="008D08A2"/>
    <w:rsid w:val="008F29E1"/>
    <w:rsid w:val="008F5F28"/>
    <w:rsid w:val="00917C37"/>
    <w:rsid w:val="00934C53"/>
    <w:rsid w:val="00935D9A"/>
    <w:rsid w:val="009412D0"/>
    <w:rsid w:val="009432A5"/>
    <w:rsid w:val="0095402B"/>
    <w:rsid w:val="0096108F"/>
    <w:rsid w:val="00983F87"/>
    <w:rsid w:val="0099050A"/>
    <w:rsid w:val="009A3EC1"/>
    <w:rsid w:val="009C15FE"/>
    <w:rsid w:val="009E1E5D"/>
    <w:rsid w:val="00A00CF2"/>
    <w:rsid w:val="00A10632"/>
    <w:rsid w:val="00A374B1"/>
    <w:rsid w:val="00A6078C"/>
    <w:rsid w:val="00A62FDD"/>
    <w:rsid w:val="00A642A5"/>
    <w:rsid w:val="00A6709A"/>
    <w:rsid w:val="00A67CB1"/>
    <w:rsid w:val="00A76524"/>
    <w:rsid w:val="00A915CE"/>
    <w:rsid w:val="00AA6560"/>
    <w:rsid w:val="00AB43FF"/>
    <w:rsid w:val="00AB763C"/>
    <w:rsid w:val="00AD1D9B"/>
    <w:rsid w:val="00AD333A"/>
    <w:rsid w:val="00AD71C7"/>
    <w:rsid w:val="00AE1392"/>
    <w:rsid w:val="00AE7E82"/>
    <w:rsid w:val="00AF37B4"/>
    <w:rsid w:val="00B11DE6"/>
    <w:rsid w:val="00B85734"/>
    <w:rsid w:val="00B96CBD"/>
    <w:rsid w:val="00BA6F07"/>
    <w:rsid w:val="00BD3273"/>
    <w:rsid w:val="00BF044C"/>
    <w:rsid w:val="00BF3E40"/>
    <w:rsid w:val="00C01052"/>
    <w:rsid w:val="00C16873"/>
    <w:rsid w:val="00C1715B"/>
    <w:rsid w:val="00C2567C"/>
    <w:rsid w:val="00C4638E"/>
    <w:rsid w:val="00C6745F"/>
    <w:rsid w:val="00C678AD"/>
    <w:rsid w:val="00C764C5"/>
    <w:rsid w:val="00C86E78"/>
    <w:rsid w:val="00C87EE8"/>
    <w:rsid w:val="00CA4D9B"/>
    <w:rsid w:val="00D10CF6"/>
    <w:rsid w:val="00D22AA8"/>
    <w:rsid w:val="00D23D10"/>
    <w:rsid w:val="00D24895"/>
    <w:rsid w:val="00D31BF4"/>
    <w:rsid w:val="00D4537B"/>
    <w:rsid w:val="00D52C32"/>
    <w:rsid w:val="00D77BA7"/>
    <w:rsid w:val="00D81F4C"/>
    <w:rsid w:val="00DA6716"/>
    <w:rsid w:val="00DD278A"/>
    <w:rsid w:val="00DD694D"/>
    <w:rsid w:val="00DE108D"/>
    <w:rsid w:val="00DE33AA"/>
    <w:rsid w:val="00E147A6"/>
    <w:rsid w:val="00E353E3"/>
    <w:rsid w:val="00E3752E"/>
    <w:rsid w:val="00E60BC2"/>
    <w:rsid w:val="00E67DD2"/>
    <w:rsid w:val="00E77E77"/>
    <w:rsid w:val="00EA09D2"/>
    <w:rsid w:val="00EA29FA"/>
    <w:rsid w:val="00EA7D57"/>
    <w:rsid w:val="00EB319D"/>
    <w:rsid w:val="00EC4C02"/>
    <w:rsid w:val="00EE31E1"/>
    <w:rsid w:val="00F15209"/>
    <w:rsid w:val="00F30068"/>
    <w:rsid w:val="00F35200"/>
    <w:rsid w:val="00F85F91"/>
    <w:rsid w:val="00FB1A3E"/>
    <w:rsid w:val="00FD6FEB"/>
    <w:rsid w:val="00FE7020"/>
    <w:rsid w:val="00FF4BF8"/>
    <w:rsid w:val="00FF4E7E"/>
    <w:rsid w:val="00FF650F"/>
    <w:rsid w:val="1C16F7DA"/>
    <w:rsid w:val="1E45B163"/>
    <w:rsid w:val="42D130A3"/>
    <w:rsid w:val="43AA6CE8"/>
    <w:rsid w:val="458B091D"/>
    <w:rsid w:val="57E2B184"/>
    <w:rsid w:val="5AD9F53C"/>
    <w:rsid w:val="6BE5B6DF"/>
    <w:rsid w:val="70D13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115D466"/>
  <w15:chartTrackingRefBased/>
  <w15:docId w15:val="{9EC6D332-CA1B-2D49-9088-13A8045DA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6704F1"/>
    <w:pPr>
      <w:ind w:left="720"/>
      <w:contextualSpacing/>
    </w:pPr>
  </w:style>
  <w:style w:type="paragraph" w:styleId="Sidehoved">
    <w:name w:val="header"/>
    <w:basedOn w:val="Normal"/>
    <w:link w:val="SidehovedTegn"/>
    <w:uiPriority w:val="99"/>
    <w:unhideWhenUsed/>
    <w:rsid w:val="000543F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0543F4"/>
  </w:style>
  <w:style w:type="paragraph" w:styleId="Sidefod">
    <w:name w:val="footer"/>
    <w:basedOn w:val="Normal"/>
    <w:link w:val="SidefodTegn"/>
    <w:uiPriority w:val="99"/>
    <w:unhideWhenUsed/>
    <w:rsid w:val="000543F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0543F4"/>
  </w:style>
  <w:style w:type="character" w:styleId="Hyperlink">
    <w:name w:val="Hyperlink"/>
    <w:basedOn w:val="Standardskrifttypeiafsnit"/>
    <w:uiPriority w:val="99"/>
    <w:unhideWhenUsed/>
    <w:rsid w:val="00EC4C02"/>
    <w:rPr>
      <w:color w:val="0563C1" w:themeColor="hyperlink"/>
      <w:u w:val="single"/>
    </w:rPr>
  </w:style>
  <w:style w:type="character" w:styleId="Kommentarhenvisning">
    <w:name w:val="annotation reference"/>
    <w:basedOn w:val="Standardskrifttypeiafsnit"/>
    <w:uiPriority w:val="99"/>
    <w:unhideWhenUsed/>
    <w:rsid w:val="00404F7C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404F7C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404F7C"/>
    <w:rPr>
      <w:sz w:val="20"/>
      <w:szCs w:val="20"/>
    </w:rPr>
  </w:style>
  <w:style w:type="paragraph" w:styleId="FormateretHTML">
    <w:name w:val="HTML Preformatted"/>
    <w:basedOn w:val="Normal"/>
    <w:link w:val="FormateretHTMLTegn"/>
    <w:uiPriority w:val="99"/>
    <w:semiHidden/>
    <w:unhideWhenUsed/>
    <w:rsid w:val="000D151B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FormateretHTMLTegn">
    <w:name w:val="Formateret HTML Tegn"/>
    <w:basedOn w:val="Standardskrifttypeiafsnit"/>
    <w:link w:val="FormateretHTML"/>
    <w:uiPriority w:val="99"/>
    <w:semiHidden/>
    <w:rsid w:val="000D151B"/>
    <w:rPr>
      <w:rFonts w:ascii="Consolas" w:hAnsi="Consolas"/>
      <w:sz w:val="20"/>
      <w:szCs w:val="20"/>
    </w:rPr>
  </w:style>
  <w:style w:type="paragraph" w:styleId="Korrektur">
    <w:name w:val="Revision"/>
    <w:hidden/>
    <w:uiPriority w:val="99"/>
    <w:semiHidden/>
    <w:rsid w:val="00C6745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25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94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57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976818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908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31972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763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0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90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58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24189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314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316612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963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joachim/Downloads/Projektskitse%20skabelon%20-%20engelsk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745B0EA52473D4DB045B5B8CBA52D88" ma:contentTypeVersion="5" ma:contentTypeDescription="Opret et nyt dokument." ma:contentTypeScope="" ma:versionID="a6440b7120a89b68169a69707f91fe1c">
  <xsd:schema xmlns:xsd="http://www.w3.org/2001/XMLSchema" xmlns:xs="http://www.w3.org/2001/XMLSchema" xmlns:p="http://schemas.microsoft.com/office/2006/metadata/properties" xmlns:ns2="6571ae85-975a-495d-8ecd-3911953214ed" targetNamespace="http://schemas.microsoft.com/office/2006/metadata/properties" ma:root="true" ma:fieldsID="ca8d4128bba23ba9f2605d3018e2f0ef" ns2:_="">
    <xsd:import namespace="6571ae85-975a-495d-8ecd-3911953214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71ae85-975a-495d-8ecd-3911953214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1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D4CB669-C40E-48A1-8C37-431CDD6F60E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08BB420-33B4-4F30-A4E4-52F7C30093B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B1F32B2-9CC5-4CEF-8465-561C93A0F3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71ae85-975a-495d-8ecd-3911953214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Projektskitse skabelon - engelsk.dotx</Template>
  <TotalTime>0</TotalTime>
  <Pages>1</Pages>
  <Words>129</Words>
  <Characters>791</Characters>
  <Application>Microsoft Office Word</Application>
  <DocSecurity>0</DocSecurity>
  <Lines>6</Lines>
  <Paragraphs>1</Paragraphs>
  <ScaleCrop>false</ScaleCrop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Joachim Werner</dc:creator>
  <cp:keywords/>
  <dc:description/>
  <cp:lastModifiedBy>Joachim Werner</cp:lastModifiedBy>
  <cp:revision>1</cp:revision>
  <dcterms:created xsi:type="dcterms:W3CDTF">2026-04-21T12:29:00Z</dcterms:created>
  <dcterms:modified xsi:type="dcterms:W3CDTF">2026-04-21T12:29:00Z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0x010100D745B0EA52473D4DB045B5B8CBA52D88</vt:lpwstr>
  </property>
  <property fmtid="{D5CDD505-2E9C-101B-9397-08002B2CF9AE}" pid="3" name="MediaServiceImageTags">
    <vt:lpwstr/>
  </property>
</Properties>
</file>