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F8BB3" w14:textId="77777777" w:rsidR="00D24895" w:rsidRDefault="00D24895" w:rsidP="006704F1">
      <w:pPr>
        <w:spacing w:after="0" w:line="280" w:lineRule="atLeast"/>
        <w:rPr>
          <w:rFonts w:ascii="Arial" w:hAnsi="Arial" w:cs="Arial"/>
          <w:b/>
          <w:bCs/>
          <w:sz w:val="40"/>
          <w:szCs w:val="40"/>
          <w:lang w:val="en-US"/>
        </w:rPr>
      </w:pPr>
    </w:p>
    <w:p w14:paraId="1A5F2B0B" w14:textId="77777777" w:rsidR="006704F1" w:rsidRPr="00047A8C" w:rsidRDefault="00AC3986" w:rsidP="006704F1">
      <w:pPr>
        <w:spacing w:after="0" w:line="280" w:lineRule="atLeast"/>
        <w:rPr>
          <w:rFonts w:ascii="Aptos" w:hAnsi="Aptos" w:cs="Arial"/>
          <w:b/>
          <w:sz w:val="40"/>
          <w:szCs w:val="40"/>
          <w:lang w:val="en-US"/>
        </w:rPr>
      </w:pPr>
      <w:r>
        <w:rPr>
          <w:rFonts w:ascii="Aptos" w:hAnsi="Aptos" w:cs="Arial"/>
          <w:b/>
          <w:bCs/>
          <w:sz w:val="40"/>
          <w:szCs w:val="40"/>
          <w:lang w:val="en-US"/>
        </w:rPr>
        <w:t>Project d</w:t>
      </w:r>
      <w:r w:rsidR="00002690" w:rsidRPr="00047A8C">
        <w:rPr>
          <w:rFonts w:ascii="Aptos" w:hAnsi="Aptos" w:cs="Arial"/>
          <w:b/>
          <w:bCs/>
          <w:sz w:val="40"/>
          <w:szCs w:val="40"/>
          <w:lang w:val="en-US"/>
        </w:rPr>
        <w:t>escription</w:t>
      </w:r>
      <w:r w:rsidR="006704F1" w:rsidRPr="00047A8C">
        <w:rPr>
          <w:rFonts w:ascii="Aptos" w:hAnsi="Aptos" w:cs="Arial"/>
          <w:b/>
          <w:sz w:val="40"/>
          <w:szCs w:val="40"/>
          <w:lang w:val="en-US"/>
        </w:rPr>
        <w:t xml:space="preserve"> </w:t>
      </w:r>
      <w:r w:rsidR="00B05AB9" w:rsidRPr="00047A8C">
        <w:rPr>
          <w:rFonts w:ascii="Aptos" w:hAnsi="Aptos" w:cs="Arial"/>
          <w:b/>
          <w:sz w:val="40"/>
          <w:szCs w:val="40"/>
          <w:lang w:val="en-US"/>
        </w:rPr>
        <w:t xml:space="preserve">for the </w:t>
      </w:r>
      <w:r w:rsidR="006704F1" w:rsidRPr="00047A8C">
        <w:rPr>
          <w:rFonts w:ascii="Aptos" w:hAnsi="Aptos" w:cs="Arial"/>
          <w:b/>
          <w:sz w:val="40"/>
          <w:szCs w:val="40"/>
          <w:lang w:val="en-US"/>
        </w:rPr>
        <w:t>Centr</w:t>
      </w:r>
      <w:r w:rsidR="0092673F">
        <w:rPr>
          <w:rFonts w:ascii="Aptos" w:hAnsi="Aptos" w:cs="Arial"/>
          <w:b/>
          <w:sz w:val="40"/>
          <w:szCs w:val="40"/>
          <w:lang w:val="en-US"/>
        </w:rPr>
        <w:t>e</w:t>
      </w:r>
      <w:r w:rsidR="006704F1" w:rsidRPr="00047A8C">
        <w:rPr>
          <w:rFonts w:ascii="Aptos" w:hAnsi="Aptos" w:cs="Arial"/>
          <w:b/>
          <w:sz w:val="40"/>
          <w:szCs w:val="40"/>
          <w:lang w:val="en-US"/>
        </w:rPr>
        <w:t xml:space="preserve"> for Childhood Health</w:t>
      </w:r>
    </w:p>
    <w:p w14:paraId="500316BE" w14:textId="77777777" w:rsidR="006704F1" w:rsidRPr="00047A8C" w:rsidRDefault="006704F1" w:rsidP="006704F1">
      <w:pPr>
        <w:spacing w:after="0" w:line="280" w:lineRule="atLeast"/>
        <w:rPr>
          <w:rFonts w:ascii="Aptos" w:eastAsia="Times New Roman" w:hAnsi="Aptos" w:cs="Arial"/>
          <w:i/>
          <w:lang w:val="en-US"/>
        </w:rPr>
      </w:pPr>
    </w:p>
    <w:p w14:paraId="218C5762" w14:textId="77777777" w:rsidR="008C75D6" w:rsidRPr="009123A0" w:rsidRDefault="008C75D6" w:rsidP="008C75D6">
      <w:pPr>
        <w:spacing w:after="0" w:line="280" w:lineRule="atLeast"/>
        <w:rPr>
          <w:rFonts w:ascii="Aptos" w:eastAsia="Times New Roman" w:hAnsi="Aptos" w:cstheme="minorHAnsi"/>
          <w:b/>
          <w:sz w:val="28"/>
          <w:szCs w:val="28"/>
          <w:lang w:val="en-US"/>
        </w:rPr>
      </w:pPr>
      <w:r w:rsidRPr="009123A0">
        <w:rPr>
          <w:rFonts w:ascii="Aptos" w:eastAsia="Times New Roman" w:hAnsi="Aptos" w:cstheme="minorHAnsi"/>
          <w:b/>
          <w:sz w:val="28"/>
          <w:szCs w:val="28"/>
          <w:lang w:val="en-US"/>
        </w:rPr>
        <w:t>Title</w:t>
      </w:r>
    </w:p>
    <w:p w14:paraId="200114B5" w14:textId="77777777" w:rsidR="008C75D6" w:rsidRPr="009123A0" w:rsidRDefault="008C75D6" w:rsidP="008C75D6">
      <w:pPr>
        <w:spacing w:after="0" w:line="280" w:lineRule="atLeast"/>
        <w:rPr>
          <w:rFonts w:ascii="Aptos" w:eastAsia="Times New Roman" w:hAnsi="Aptos" w:cstheme="minorHAnsi"/>
          <w:lang w:val="en-US"/>
        </w:rPr>
      </w:pPr>
      <w:r w:rsidRPr="009123A0">
        <w:rPr>
          <w:rFonts w:ascii="Aptos" w:eastAsia="Times New Roman" w:hAnsi="Aptos" w:cstheme="minorHAnsi"/>
          <w:lang w:val="en-US"/>
        </w:rPr>
        <w:t>Insert project title</w:t>
      </w:r>
      <w:r w:rsidR="009D64E6" w:rsidRPr="009123A0">
        <w:rPr>
          <w:rFonts w:ascii="Aptos" w:eastAsia="Times New Roman" w:hAnsi="Aptos" w:cstheme="minorHAnsi"/>
          <w:lang w:val="en-US"/>
        </w:rPr>
        <w:t xml:space="preserve"> </w:t>
      </w:r>
    </w:p>
    <w:p w14:paraId="64842FE1" w14:textId="77777777" w:rsidR="008C75D6" w:rsidRPr="009123A0" w:rsidRDefault="008C75D6" w:rsidP="006704F1">
      <w:pPr>
        <w:spacing w:after="0" w:line="280" w:lineRule="atLeast"/>
        <w:rPr>
          <w:rFonts w:ascii="Aptos" w:eastAsia="Times New Roman" w:hAnsi="Aptos" w:cstheme="minorHAnsi"/>
          <w:b/>
          <w:sz w:val="28"/>
          <w:szCs w:val="28"/>
          <w:lang w:val="en-US"/>
        </w:rPr>
      </w:pPr>
    </w:p>
    <w:p w14:paraId="3E2DB98F" w14:textId="77777777" w:rsidR="000770B4" w:rsidRPr="009123A0" w:rsidRDefault="3E962443" w:rsidP="000770B4">
      <w:pPr>
        <w:spacing w:after="0" w:line="280" w:lineRule="atLeast"/>
        <w:rPr>
          <w:rFonts w:ascii="Aptos" w:eastAsia="Times New Roman" w:hAnsi="Aptos"/>
          <w:b/>
          <w:bCs/>
          <w:sz w:val="28"/>
          <w:szCs w:val="28"/>
          <w:lang w:val="en-US"/>
        </w:rPr>
      </w:pPr>
      <w:r w:rsidRPr="009123A0">
        <w:rPr>
          <w:rFonts w:ascii="Aptos" w:eastAsia="Times New Roman" w:hAnsi="Aptos"/>
          <w:b/>
          <w:bCs/>
          <w:sz w:val="28"/>
          <w:szCs w:val="28"/>
          <w:lang w:val="en-US"/>
        </w:rPr>
        <w:t xml:space="preserve">Project </w:t>
      </w:r>
      <w:r w:rsidR="297F1A2E" w:rsidRPr="009123A0">
        <w:rPr>
          <w:rFonts w:ascii="Aptos" w:eastAsia="Times New Roman" w:hAnsi="Aptos"/>
          <w:b/>
          <w:bCs/>
          <w:sz w:val="28"/>
          <w:szCs w:val="28"/>
          <w:lang w:val="en-US"/>
        </w:rPr>
        <w:t>summary</w:t>
      </w:r>
    </w:p>
    <w:p w14:paraId="7B346F39" w14:textId="77777777" w:rsidR="000770B4" w:rsidRPr="002D4BD4" w:rsidRDefault="297F1A2E" w:rsidP="6661A4E8">
      <w:pPr>
        <w:spacing w:after="0" w:line="280" w:lineRule="atLeast"/>
        <w:rPr>
          <w:rFonts w:ascii="Aptos" w:eastAsia="Times New Roman" w:hAnsi="Aptos"/>
          <w:lang w:val="en-US"/>
        </w:rPr>
      </w:pPr>
      <w:r w:rsidRPr="6661A4E8">
        <w:rPr>
          <w:rFonts w:ascii="Aptos" w:eastAsia="Times New Roman" w:hAnsi="Aptos"/>
          <w:lang w:val="en-US"/>
        </w:rPr>
        <w:t>A brief description of the project</w:t>
      </w:r>
    </w:p>
    <w:p w14:paraId="259BDA77" w14:textId="77777777" w:rsidR="006704F1" w:rsidRPr="00047A8C" w:rsidRDefault="006704F1" w:rsidP="006704F1">
      <w:pPr>
        <w:spacing w:after="0" w:line="280" w:lineRule="atLeast"/>
        <w:rPr>
          <w:rFonts w:ascii="Aptos" w:eastAsia="Times New Roman" w:hAnsi="Aptos" w:cstheme="minorHAnsi"/>
          <w:i/>
          <w:lang w:val="en-US"/>
        </w:rPr>
      </w:pPr>
    </w:p>
    <w:p w14:paraId="6718CB57" w14:textId="77777777" w:rsidR="006704F1" w:rsidRPr="00047A8C" w:rsidRDefault="00707566" w:rsidP="006704F1">
      <w:pPr>
        <w:spacing w:after="0" w:line="280" w:lineRule="atLeast"/>
        <w:rPr>
          <w:rFonts w:ascii="Aptos" w:eastAsia="Times New Roman" w:hAnsi="Aptos" w:cstheme="minorHAnsi"/>
          <w:b/>
          <w:sz w:val="28"/>
          <w:szCs w:val="28"/>
          <w:lang w:val="en-US"/>
        </w:rPr>
      </w:pPr>
      <w:r w:rsidRPr="00047A8C">
        <w:rPr>
          <w:rFonts w:ascii="Aptos" w:eastAsia="Times New Roman" w:hAnsi="Aptos" w:cstheme="minorHAnsi"/>
          <w:b/>
          <w:sz w:val="28"/>
          <w:szCs w:val="28"/>
          <w:lang w:val="en-US"/>
        </w:rPr>
        <w:t>Project description</w:t>
      </w:r>
    </w:p>
    <w:p w14:paraId="3D3DA6B7" w14:textId="77777777" w:rsidR="006704F1" w:rsidRPr="0087670E" w:rsidRDefault="00717B56" w:rsidP="2C7CCD22">
      <w:pPr>
        <w:spacing w:after="0" w:line="280" w:lineRule="atLeast"/>
        <w:rPr>
          <w:rFonts w:ascii="Aptos" w:eastAsia="Times New Roman" w:hAnsi="Aptos"/>
          <w:lang w:val="en-GB"/>
        </w:rPr>
      </w:pPr>
      <w:r w:rsidRPr="00047A8C">
        <w:rPr>
          <w:rFonts w:ascii="Aptos" w:eastAsia="Times New Roman" w:hAnsi="Aptos"/>
          <w:lang w:val="en-US"/>
        </w:rPr>
        <w:t xml:space="preserve">The </w:t>
      </w:r>
      <w:r w:rsidR="004C19EC" w:rsidRPr="00047A8C">
        <w:rPr>
          <w:rFonts w:ascii="Aptos" w:eastAsia="Times New Roman" w:hAnsi="Aptos"/>
          <w:lang w:val="en-US"/>
        </w:rPr>
        <w:t>description</w:t>
      </w:r>
      <w:r w:rsidRPr="00047A8C">
        <w:rPr>
          <w:rFonts w:ascii="Aptos" w:eastAsia="Times New Roman" w:hAnsi="Aptos"/>
          <w:lang w:val="en-US"/>
        </w:rPr>
        <w:t xml:space="preserve"> </w:t>
      </w:r>
      <w:r w:rsidR="00C2567C" w:rsidRPr="00047A8C">
        <w:rPr>
          <w:rFonts w:ascii="Aptos" w:eastAsia="Times New Roman" w:hAnsi="Aptos"/>
          <w:lang w:val="en-US"/>
        </w:rPr>
        <w:t>must</w:t>
      </w:r>
      <w:r w:rsidRPr="00047A8C">
        <w:rPr>
          <w:rFonts w:ascii="Aptos" w:eastAsia="Times New Roman" w:hAnsi="Aptos"/>
          <w:lang w:val="en-US"/>
        </w:rPr>
        <w:t xml:space="preserve"> be written </w:t>
      </w:r>
      <w:r w:rsidR="00FF4E7E" w:rsidRPr="00047A8C">
        <w:rPr>
          <w:rFonts w:ascii="Aptos" w:eastAsia="Times New Roman" w:hAnsi="Aptos"/>
          <w:lang w:val="en-US"/>
        </w:rPr>
        <w:t>in</w:t>
      </w:r>
      <w:r w:rsidR="002E214D" w:rsidRPr="00047A8C">
        <w:rPr>
          <w:rFonts w:ascii="Aptos" w:eastAsia="Times New Roman" w:hAnsi="Aptos"/>
          <w:lang w:val="en-US"/>
        </w:rPr>
        <w:t xml:space="preserve"> English in</w:t>
      </w:r>
      <w:r w:rsidR="00BF044C" w:rsidRPr="00047A8C">
        <w:rPr>
          <w:rFonts w:ascii="Aptos" w:eastAsia="Times New Roman" w:hAnsi="Aptos"/>
          <w:lang w:val="en-US"/>
        </w:rPr>
        <w:t xml:space="preserve"> </w:t>
      </w:r>
      <w:r w:rsidR="00B74196" w:rsidRPr="2C7CCD22">
        <w:rPr>
          <w:rFonts w:ascii="Aptos" w:eastAsia="Times New Roman" w:hAnsi="Aptos"/>
          <w:lang w:val="en-US"/>
        </w:rPr>
        <w:t>Aptos size 11</w:t>
      </w:r>
      <w:r w:rsidR="00FB095C">
        <w:rPr>
          <w:rFonts w:ascii="Aptos" w:eastAsia="Times New Roman" w:hAnsi="Aptos"/>
          <w:lang w:val="en-US"/>
        </w:rPr>
        <w:t>.</w:t>
      </w:r>
      <w:r w:rsidR="00B74196" w:rsidRPr="2C7CCD22">
        <w:rPr>
          <w:rFonts w:ascii="Aptos" w:eastAsia="Times New Roman" w:hAnsi="Aptos"/>
          <w:lang w:val="en-US"/>
        </w:rPr>
        <w:t xml:space="preserve"> </w:t>
      </w:r>
    </w:p>
    <w:p w14:paraId="013199B8" w14:textId="77777777" w:rsidR="00DE33AA" w:rsidRPr="0087670E" w:rsidRDefault="00DE33AA" w:rsidP="00DE33AA">
      <w:pPr>
        <w:spacing w:after="0" w:line="280" w:lineRule="atLeast"/>
        <w:rPr>
          <w:rFonts w:ascii="Aptos" w:eastAsia="Times New Roman" w:hAnsi="Aptos" w:cstheme="minorHAnsi"/>
          <w:lang w:val="en-GB"/>
        </w:rPr>
      </w:pPr>
    </w:p>
    <w:p w14:paraId="66E2D626" w14:textId="77777777" w:rsidR="00DE33AA" w:rsidRPr="0087670E" w:rsidRDefault="00DE33AA" w:rsidP="00DE33AA">
      <w:pPr>
        <w:spacing w:after="0" w:line="280" w:lineRule="atLeast"/>
        <w:rPr>
          <w:rFonts w:ascii="Aptos" w:eastAsia="Times New Roman" w:hAnsi="Aptos" w:cstheme="minorHAnsi"/>
          <w:lang w:val="en-GB"/>
        </w:rPr>
      </w:pPr>
      <w:r w:rsidRPr="0087670E">
        <w:rPr>
          <w:rFonts w:ascii="Aptos" w:eastAsia="Times New Roman" w:hAnsi="Aptos" w:cstheme="minorHAnsi"/>
          <w:lang w:val="en-GB"/>
        </w:rPr>
        <w:t xml:space="preserve">The </w:t>
      </w:r>
      <w:r w:rsidR="00801F26" w:rsidRPr="0087670E">
        <w:rPr>
          <w:rFonts w:ascii="Aptos" w:eastAsia="Times New Roman" w:hAnsi="Aptos" w:cstheme="minorHAnsi"/>
          <w:lang w:val="en-GB"/>
        </w:rPr>
        <w:t>description</w:t>
      </w:r>
      <w:r w:rsidRPr="0087670E">
        <w:rPr>
          <w:rFonts w:ascii="Aptos" w:eastAsia="Times New Roman" w:hAnsi="Aptos" w:cstheme="minorHAnsi"/>
          <w:lang w:val="en-GB"/>
        </w:rPr>
        <w:t xml:space="preserve"> must </w:t>
      </w:r>
      <w:r w:rsidR="00120329" w:rsidRPr="0087670E">
        <w:rPr>
          <w:rFonts w:ascii="Aptos" w:eastAsia="Times New Roman" w:hAnsi="Aptos" w:cstheme="minorHAnsi"/>
          <w:lang w:val="en-GB"/>
        </w:rPr>
        <w:t>include</w:t>
      </w:r>
      <w:r w:rsidRPr="0087670E">
        <w:rPr>
          <w:rFonts w:ascii="Aptos" w:eastAsia="Times New Roman" w:hAnsi="Aptos" w:cstheme="minorHAnsi"/>
          <w:lang w:val="en-GB"/>
        </w:rPr>
        <w:t xml:space="preserve"> the following</w:t>
      </w:r>
      <w:r w:rsidR="00120329" w:rsidRPr="0087670E">
        <w:rPr>
          <w:rFonts w:ascii="Aptos" w:eastAsia="Times New Roman" w:hAnsi="Aptos" w:cstheme="minorHAnsi"/>
          <w:lang w:val="en-GB"/>
        </w:rPr>
        <w:t>:</w:t>
      </w:r>
    </w:p>
    <w:p w14:paraId="273E5363" w14:textId="77777777" w:rsidR="006704F1" w:rsidRPr="0087670E" w:rsidRDefault="006704F1" w:rsidP="006704F1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lang w:val="en-GB"/>
        </w:rPr>
      </w:pPr>
      <w:r w:rsidRPr="0087670E">
        <w:rPr>
          <w:rFonts w:ascii="Aptos" w:eastAsia="Times New Roman" w:hAnsi="Aptos" w:cstheme="minorHAnsi"/>
          <w:i/>
          <w:lang w:val="en-GB"/>
        </w:rPr>
        <w:t xml:space="preserve">Aim and outcomes </w:t>
      </w:r>
    </w:p>
    <w:p w14:paraId="1D11CB44" w14:textId="77777777" w:rsidR="006704F1" w:rsidRPr="0087670E" w:rsidRDefault="006704F1" w:rsidP="006704F1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lang w:val="en-GB"/>
        </w:rPr>
      </w:pPr>
      <w:r w:rsidRPr="0087670E">
        <w:rPr>
          <w:rFonts w:ascii="Aptos" w:eastAsia="Times New Roman" w:hAnsi="Aptos" w:cstheme="minorHAnsi"/>
          <w:i/>
          <w:lang w:val="en-GB"/>
        </w:rPr>
        <w:t xml:space="preserve">Background (Introduction to the problem to solve + </w:t>
      </w:r>
      <w:r w:rsidR="00D31BF4" w:rsidRPr="0087670E">
        <w:rPr>
          <w:rFonts w:ascii="Aptos" w:eastAsia="Times New Roman" w:hAnsi="Aptos" w:cstheme="minorHAnsi"/>
          <w:i/>
          <w:lang w:val="en-GB"/>
        </w:rPr>
        <w:t>s</w:t>
      </w:r>
      <w:r w:rsidRPr="0087670E">
        <w:rPr>
          <w:rFonts w:ascii="Aptos" w:eastAsia="Times New Roman" w:hAnsi="Aptos" w:cstheme="minorHAnsi"/>
          <w:i/>
          <w:lang w:val="en-GB"/>
        </w:rPr>
        <w:t>tate of the art + hypothesis to the study outcome</w:t>
      </w:r>
      <w:r w:rsidR="00063BFF" w:rsidRPr="0087670E">
        <w:rPr>
          <w:rFonts w:ascii="Aptos" w:eastAsia="Times New Roman" w:hAnsi="Aptos" w:cstheme="minorHAnsi"/>
          <w:i/>
          <w:lang w:val="en-GB"/>
        </w:rPr>
        <w:t>s</w:t>
      </w:r>
      <w:r w:rsidRPr="0087670E">
        <w:rPr>
          <w:rFonts w:ascii="Aptos" w:eastAsia="Times New Roman" w:hAnsi="Aptos" w:cstheme="minorHAnsi"/>
          <w:i/>
          <w:lang w:val="en-GB"/>
        </w:rPr>
        <w:t>)</w:t>
      </w:r>
    </w:p>
    <w:p w14:paraId="4EAFC26C" w14:textId="77777777" w:rsidR="006704F1" w:rsidRPr="0087670E" w:rsidRDefault="006704F1" w:rsidP="1FA58838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/>
          <w:i/>
          <w:iCs/>
          <w:lang w:val="en-GB"/>
        </w:rPr>
      </w:pPr>
      <w:r w:rsidRPr="1FA58838">
        <w:rPr>
          <w:rFonts w:ascii="Aptos" w:eastAsia="Times New Roman" w:hAnsi="Aptos"/>
          <w:i/>
          <w:iCs/>
          <w:lang w:val="en-GB"/>
        </w:rPr>
        <w:t xml:space="preserve">Strategic relevance (to </w:t>
      </w:r>
      <w:r w:rsidR="00A6078C" w:rsidRPr="1FA58838">
        <w:rPr>
          <w:rFonts w:ascii="Aptos" w:eastAsia="Times New Roman" w:hAnsi="Aptos"/>
          <w:i/>
          <w:iCs/>
          <w:lang w:val="en-GB"/>
        </w:rPr>
        <w:t xml:space="preserve">the </w:t>
      </w:r>
      <w:r w:rsidRPr="1FA58838">
        <w:rPr>
          <w:rFonts w:ascii="Aptos" w:eastAsia="Times New Roman" w:hAnsi="Aptos"/>
          <w:i/>
          <w:iCs/>
          <w:lang w:val="en-GB"/>
        </w:rPr>
        <w:t>society and C</w:t>
      </w:r>
      <w:r w:rsidR="7F0F1556" w:rsidRPr="1FA58838">
        <w:rPr>
          <w:rFonts w:ascii="Aptos" w:eastAsia="Times New Roman" w:hAnsi="Aptos"/>
          <w:i/>
          <w:iCs/>
          <w:lang w:val="en-GB"/>
        </w:rPr>
        <w:t>entre for Childhood Health</w:t>
      </w:r>
      <w:r w:rsidRPr="1FA58838">
        <w:rPr>
          <w:rFonts w:ascii="Aptos" w:eastAsia="Times New Roman" w:hAnsi="Aptos"/>
          <w:i/>
          <w:iCs/>
          <w:lang w:val="en-GB"/>
        </w:rPr>
        <w:t>)</w:t>
      </w:r>
    </w:p>
    <w:p w14:paraId="47C29774" w14:textId="77777777" w:rsidR="006704F1" w:rsidRPr="0087670E" w:rsidRDefault="006704F1" w:rsidP="006704F1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lang w:val="en-GB"/>
        </w:rPr>
      </w:pPr>
      <w:r w:rsidRPr="0087670E">
        <w:rPr>
          <w:rFonts w:ascii="Aptos" w:eastAsia="Times New Roman" w:hAnsi="Aptos" w:cstheme="minorHAnsi"/>
          <w:i/>
          <w:lang w:val="en-GB"/>
        </w:rPr>
        <w:t xml:space="preserve">Description of the </w:t>
      </w:r>
      <w:r w:rsidR="00273385" w:rsidRPr="0087670E">
        <w:rPr>
          <w:rFonts w:ascii="Aptos" w:eastAsia="Times New Roman" w:hAnsi="Aptos" w:cstheme="minorHAnsi"/>
          <w:i/>
          <w:lang w:val="en-GB"/>
        </w:rPr>
        <w:t>activity</w:t>
      </w:r>
      <w:r w:rsidRPr="0087670E">
        <w:rPr>
          <w:rFonts w:ascii="Aptos" w:eastAsia="Times New Roman" w:hAnsi="Aptos" w:cstheme="minorHAnsi"/>
          <w:i/>
          <w:lang w:val="en-GB"/>
        </w:rPr>
        <w:t xml:space="preserve">, incl. </w:t>
      </w:r>
      <w:r w:rsidR="002C0D38" w:rsidRPr="0087670E">
        <w:rPr>
          <w:rFonts w:ascii="Aptos" w:eastAsia="Times New Roman" w:hAnsi="Aptos" w:cstheme="minorHAnsi"/>
          <w:i/>
          <w:lang w:val="en-GB"/>
        </w:rPr>
        <w:t>vision, concept/</w:t>
      </w:r>
      <w:r w:rsidRPr="0087670E">
        <w:rPr>
          <w:rFonts w:ascii="Aptos" w:eastAsia="Times New Roman" w:hAnsi="Aptos" w:cstheme="minorHAnsi"/>
          <w:i/>
          <w:lang w:val="en-GB"/>
        </w:rPr>
        <w:t xml:space="preserve">design and methods, timeline and milestones, legal and ethical considerations etc.) </w:t>
      </w:r>
    </w:p>
    <w:p w14:paraId="0F391E67" w14:textId="77777777" w:rsidR="006704F1" w:rsidRPr="0087670E" w:rsidRDefault="006704F1" w:rsidP="006704F1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lang w:val="en-GB"/>
        </w:rPr>
      </w:pPr>
      <w:r w:rsidRPr="0087670E">
        <w:rPr>
          <w:rFonts w:ascii="Aptos" w:eastAsia="Times New Roman" w:hAnsi="Aptos" w:cstheme="minorHAnsi"/>
          <w:i/>
          <w:lang w:val="en-GB"/>
        </w:rPr>
        <w:t>Key risks and mitigation</w:t>
      </w:r>
    </w:p>
    <w:p w14:paraId="1D50000E" w14:textId="77777777" w:rsidR="006704F1" w:rsidRPr="0087670E" w:rsidRDefault="006704F1" w:rsidP="006704F1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lang w:val="en-GB"/>
        </w:rPr>
      </w:pPr>
      <w:r w:rsidRPr="0087670E">
        <w:rPr>
          <w:rFonts w:ascii="Aptos" w:eastAsia="Times New Roman" w:hAnsi="Aptos" w:cstheme="minorHAnsi"/>
          <w:i/>
          <w:lang w:val="en-GB"/>
        </w:rPr>
        <w:t xml:space="preserve">Governance </w:t>
      </w:r>
      <w:r w:rsidR="005651C5" w:rsidRPr="0087670E">
        <w:rPr>
          <w:rFonts w:ascii="Aptos" w:eastAsia="Times New Roman" w:hAnsi="Aptos" w:cstheme="minorHAnsi"/>
          <w:i/>
          <w:lang w:val="en-GB"/>
        </w:rPr>
        <w:t xml:space="preserve">(partners, </w:t>
      </w:r>
      <w:r w:rsidR="00120329" w:rsidRPr="0087670E">
        <w:rPr>
          <w:rFonts w:ascii="Aptos" w:eastAsia="Times New Roman" w:hAnsi="Aptos" w:cstheme="minorHAnsi"/>
          <w:i/>
          <w:lang w:val="en-GB"/>
        </w:rPr>
        <w:t>stakeholders,</w:t>
      </w:r>
      <w:r w:rsidRPr="0087670E">
        <w:rPr>
          <w:rFonts w:ascii="Aptos" w:eastAsia="Times New Roman" w:hAnsi="Aptos" w:cstheme="minorHAnsi"/>
          <w:i/>
          <w:lang w:val="en-GB"/>
        </w:rPr>
        <w:t xml:space="preserve"> and leadership</w:t>
      </w:r>
      <w:r w:rsidR="005651C5" w:rsidRPr="0087670E">
        <w:rPr>
          <w:rFonts w:ascii="Aptos" w:eastAsia="Times New Roman" w:hAnsi="Aptos" w:cstheme="minorHAnsi"/>
          <w:i/>
          <w:lang w:val="en-GB"/>
        </w:rPr>
        <w:t xml:space="preserve"> etc.)</w:t>
      </w:r>
    </w:p>
    <w:p w14:paraId="211EDA20" w14:textId="77777777" w:rsidR="00320359" w:rsidRPr="0087670E" w:rsidRDefault="006704F1" w:rsidP="006704F1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lang w:val="en-GB"/>
        </w:rPr>
      </w:pPr>
      <w:r w:rsidRPr="0087670E">
        <w:rPr>
          <w:rFonts w:ascii="Aptos" w:eastAsia="Times New Roman" w:hAnsi="Aptos" w:cstheme="minorHAnsi"/>
          <w:i/>
          <w:lang w:val="en-GB"/>
        </w:rPr>
        <w:t>Dissemination and communication plan</w:t>
      </w:r>
    </w:p>
    <w:p w14:paraId="37A2CA94" w14:textId="77777777" w:rsidR="006704F1" w:rsidRPr="0087670E" w:rsidRDefault="00320359" w:rsidP="006704F1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lang w:val="en-GB"/>
        </w:rPr>
      </w:pPr>
      <w:r w:rsidRPr="0087670E">
        <w:rPr>
          <w:rFonts w:ascii="Aptos" w:eastAsia="Times New Roman" w:hAnsi="Aptos" w:cstheme="minorHAnsi"/>
          <w:i/>
          <w:lang w:val="en-GB"/>
        </w:rPr>
        <w:t>Deliveries</w:t>
      </w:r>
      <w:r w:rsidR="006704F1" w:rsidRPr="0087670E">
        <w:rPr>
          <w:rFonts w:ascii="Aptos" w:eastAsia="Times New Roman" w:hAnsi="Aptos" w:cstheme="minorHAnsi"/>
          <w:i/>
          <w:lang w:val="en-GB"/>
        </w:rPr>
        <w:t xml:space="preserve"> </w:t>
      </w:r>
    </w:p>
    <w:p w14:paraId="7B425825" w14:textId="77777777" w:rsidR="006704F1" w:rsidRPr="0087670E" w:rsidRDefault="006704F1" w:rsidP="1FA58838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/>
          <w:i/>
          <w:iCs/>
          <w:lang w:val="en-GB"/>
        </w:rPr>
      </w:pPr>
      <w:r w:rsidRPr="1FA58838">
        <w:rPr>
          <w:rFonts w:ascii="Aptos" w:eastAsia="Times New Roman" w:hAnsi="Aptos"/>
          <w:i/>
          <w:iCs/>
          <w:lang w:val="en-GB"/>
        </w:rPr>
        <w:t xml:space="preserve">Expected impact and </w:t>
      </w:r>
      <w:r w:rsidR="002E3253" w:rsidRPr="1FA58838">
        <w:rPr>
          <w:rFonts w:ascii="Aptos" w:eastAsia="Times New Roman" w:hAnsi="Aptos"/>
          <w:i/>
          <w:iCs/>
          <w:lang w:val="en-GB"/>
        </w:rPr>
        <w:t>implementation</w:t>
      </w:r>
    </w:p>
    <w:p w14:paraId="3B3C6F1D" w14:textId="77777777" w:rsidR="00600747" w:rsidRDefault="00600747" w:rsidP="006704F1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iCs/>
          <w:lang w:val="en-GB"/>
        </w:rPr>
      </w:pPr>
      <w:r w:rsidRPr="0087670E">
        <w:rPr>
          <w:rFonts w:ascii="Aptos" w:eastAsia="Times New Roman" w:hAnsi="Aptos" w:cstheme="minorHAnsi"/>
          <w:i/>
          <w:lang w:val="en-GB"/>
        </w:rPr>
        <w:t>Budget</w:t>
      </w:r>
      <w:r w:rsidR="00741C2E">
        <w:rPr>
          <w:rFonts w:ascii="Aptos" w:eastAsia="Times New Roman" w:hAnsi="Aptos" w:cstheme="minorHAnsi"/>
          <w:i/>
          <w:iCs/>
          <w:lang w:val="en-GB"/>
        </w:rPr>
        <w:t xml:space="preserve"> (please use the predefined budget template attached)</w:t>
      </w:r>
    </w:p>
    <w:p w14:paraId="187F8620" w14:textId="77777777" w:rsidR="001B6082" w:rsidRPr="0087670E" w:rsidRDefault="001B6082" w:rsidP="006704F1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lang w:val="en-GB"/>
        </w:rPr>
      </w:pPr>
      <w:r>
        <w:rPr>
          <w:rFonts w:ascii="Aptos" w:eastAsia="Times New Roman" w:hAnsi="Aptos" w:cstheme="minorHAnsi"/>
          <w:i/>
          <w:iCs/>
          <w:lang w:val="en-GB"/>
        </w:rPr>
        <w:t>Gantt chart</w:t>
      </w:r>
    </w:p>
    <w:p w14:paraId="6F494440" w14:textId="77777777" w:rsidR="007B3101" w:rsidRPr="0087670E" w:rsidRDefault="007B3101" w:rsidP="006704F1">
      <w:pPr>
        <w:spacing w:after="0" w:line="280" w:lineRule="atLeast"/>
        <w:rPr>
          <w:rFonts w:ascii="Aptos" w:hAnsi="Aptos" w:cstheme="minorHAnsi"/>
          <w:b/>
          <w:i/>
          <w:sz w:val="24"/>
          <w:szCs w:val="24"/>
          <w:lang w:val="en-US"/>
        </w:rPr>
      </w:pPr>
    </w:p>
    <w:p w14:paraId="68CC4827" w14:textId="77777777" w:rsidR="006704F1" w:rsidRPr="0087670E" w:rsidRDefault="006704F1" w:rsidP="006704F1">
      <w:pPr>
        <w:spacing w:after="0" w:line="280" w:lineRule="atLeast"/>
        <w:rPr>
          <w:rFonts w:ascii="Aptos" w:hAnsi="Aptos" w:cstheme="minorHAnsi"/>
          <w:b/>
          <w:sz w:val="28"/>
          <w:szCs w:val="28"/>
          <w:lang w:val="en-US"/>
        </w:rPr>
      </w:pPr>
      <w:r w:rsidRPr="0087670E">
        <w:rPr>
          <w:rFonts w:ascii="Aptos" w:hAnsi="Aptos" w:cstheme="minorHAnsi"/>
          <w:b/>
          <w:sz w:val="28"/>
          <w:szCs w:val="28"/>
          <w:lang w:val="en-US"/>
        </w:rPr>
        <w:t>Appen</w:t>
      </w:r>
      <w:r w:rsidR="007B3101" w:rsidRPr="0087670E">
        <w:rPr>
          <w:rFonts w:ascii="Aptos" w:hAnsi="Aptos" w:cstheme="minorHAnsi"/>
          <w:b/>
          <w:sz w:val="28"/>
          <w:szCs w:val="28"/>
          <w:lang w:val="en-US"/>
        </w:rPr>
        <w:t>dices</w:t>
      </w:r>
    </w:p>
    <w:p w14:paraId="7FF8F893" w14:textId="77777777" w:rsidR="006704F1" w:rsidRPr="00F54EBE" w:rsidRDefault="00AA6560" w:rsidP="00F54EBE">
      <w:pPr>
        <w:spacing w:after="0" w:line="280" w:lineRule="atLeast"/>
        <w:rPr>
          <w:rFonts w:ascii="Aptos" w:hAnsi="Aptos" w:cstheme="minorHAnsi"/>
          <w:lang w:val="en-US"/>
        </w:rPr>
      </w:pPr>
      <w:r w:rsidRPr="0087670E">
        <w:rPr>
          <w:rFonts w:ascii="Aptos" w:hAnsi="Aptos" w:cstheme="minorHAnsi"/>
          <w:lang w:val="en-US"/>
        </w:rPr>
        <w:t xml:space="preserve">The </w:t>
      </w:r>
      <w:r w:rsidR="007B3101" w:rsidRPr="0087670E">
        <w:rPr>
          <w:rFonts w:ascii="Aptos" w:hAnsi="Aptos" w:cstheme="minorHAnsi"/>
          <w:lang w:val="en-US"/>
        </w:rPr>
        <w:t xml:space="preserve">following appendices </w:t>
      </w:r>
      <w:r w:rsidRPr="0087670E">
        <w:rPr>
          <w:rFonts w:ascii="Aptos" w:hAnsi="Aptos" w:cstheme="minorHAnsi"/>
          <w:lang w:val="en-US"/>
        </w:rPr>
        <w:t>must be attached</w:t>
      </w:r>
      <w:r w:rsidR="001B6082">
        <w:rPr>
          <w:rFonts w:ascii="Aptos" w:hAnsi="Aptos" w:cstheme="minorHAnsi"/>
          <w:lang w:val="en-US"/>
        </w:rPr>
        <w:t>:</w:t>
      </w:r>
    </w:p>
    <w:p w14:paraId="0D651BA3" w14:textId="77777777" w:rsidR="006704F1" w:rsidRPr="00F54EBE" w:rsidRDefault="006704F1" w:rsidP="006704F1">
      <w:pPr>
        <w:pStyle w:val="Listeafsnit"/>
        <w:numPr>
          <w:ilvl w:val="0"/>
          <w:numId w:val="3"/>
        </w:numPr>
        <w:spacing w:after="0" w:line="280" w:lineRule="atLeast"/>
        <w:rPr>
          <w:rFonts w:ascii="Aptos" w:eastAsia="Times New Roman" w:hAnsi="Aptos" w:cstheme="minorHAnsi"/>
          <w:i/>
          <w:lang w:val="en-GB"/>
        </w:rPr>
      </w:pPr>
      <w:r w:rsidRPr="00F54EBE">
        <w:rPr>
          <w:rFonts w:ascii="Aptos" w:eastAsia="Times New Roman" w:hAnsi="Aptos" w:cstheme="minorHAnsi"/>
          <w:i/>
          <w:lang w:val="en-GB"/>
        </w:rPr>
        <w:t xml:space="preserve">List </w:t>
      </w:r>
      <w:r w:rsidR="00C70083">
        <w:rPr>
          <w:rFonts w:ascii="Aptos" w:eastAsia="Times New Roman" w:hAnsi="Aptos" w:cstheme="minorHAnsi"/>
          <w:i/>
          <w:iCs/>
          <w:lang w:val="en-GB"/>
        </w:rPr>
        <w:t>of</w:t>
      </w:r>
      <w:r w:rsidR="00BF044C">
        <w:rPr>
          <w:rFonts w:ascii="Aptos" w:eastAsia="Times New Roman" w:hAnsi="Aptos" w:cstheme="minorHAnsi"/>
          <w:i/>
          <w:lang w:val="en-GB"/>
        </w:rPr>
        <w:t xml:space="preserve"> </w:t>
      </w:r>
      <w:r w:rsidR="00BF044C" w:rsidRPr="00F54EBE">
        <w:rPr>
          <w:rFonts w:ascii="Aptos" w:eastAsia="Times New Roman" w:hAnsi="Aptos" w:cstheme="minorHAnsi"/>
          <w:i/>
          <w:lang w:val="en-GB"/>
        </w:rPr>
        <w:t>partners and</w:t>
      </w:r>
      <w:r w:rsidRPr="00F54EBE">
        <w:rPr>
          <w:rFonts w:ascii="Aptos" w:eastAsia="Times New Roman" w:hAnsi="Aptos" w:cstheme="minorHAnsi"/>
          <w:i/>
          <w:lang w:val="en-GB"/>
        </w:rPr>
        <w:t xml:space="preserve"> </w:t>
      </w:r>
      <w:r w:rsidR="00F54EBE" w:rsidRPr="00F54EBE">
        <w:rPr>
          <w:rFonts w:ascii="Aptos" w:eastAsia="Times New Roman" w:hAnsi="Aptos" w:cstheme="minorHAnsi"/>
          <w:i/>
          <w:iCs/>
          <w:lang w:val="en-GB"/>
        </w:rPr>
        <w:t>key persons</w:t>
      </w:r>
      <w:r w:rsidR="005B33CF" w:rsidRPr="00F54EBE">
        <w:rPr>
          <w:rFonts w:ascii="Aptos" w:eastAsia="Times New Roman" w:hAnsi="Aptos" w:cstheme="minorHAnsi"/>
          <w:i/>
          <w:lang w:val="en-GB"/>
        </w:rPr>
        <w:t xml:space="preserve"> including</w:t>
      </w:r>
      <w:r w:rsidR="00934C53" w:rsidRPr="00F54EBE">
        <w:rPr>
          <w:rFonts w:ascii="Aptos" w:eastAsia="Times New Roman" w:hAnsi="Aptos" w:cstheme="minorHAnsi"/>
          <w:i/>
          <w:lang w:val="en-GB"/>
        </w:rPr>
        <w:t xml:space="preserve"> CVs for </w:t>
      </w:r>
      <w:r w:rsidR="00F54EBE" w:rsidRPr="00F54EBE">
        <w:rPr>
          <w:rFonts w:ascii="Aptos" w:eastAsia="Times New Roman" w:hAnsi="Aptos" w:cstheme="minorHAnsi"/>
          <w:i/>
          <w:iCs/>
          <w:lang w:val="en-GB"/>
        </w:rPr>
        <w:t>key persons</w:t>
      </w:r>
      <w:r w:rsidR="005B33CF" w:rsidRPr="00F54EBE">
        <w:rPr>
          <w:rFonts w:ascii="Aptos" w:eastAsia="Times New Roman" w:hAnsi="Aptos" w:cstheme="minorHAnsi"/>
          <w:i/>
          <w:iCs/>
          <w:lang w:val="en-GB"/>
        </w:rPr>
        <w:t>.</w:t>
      </w:r>
      <w:r w:rsidR="005B33CF" w:rsidRPr="00F54EBE">
        <w:rPr>
          <w:rFonts w:ascii="Aptos" w:eastAsia="Times New Roman" w:hAnsi="Aptos" w:cstheme="minorHAnsi"/>
          <w:i/>
          <w:lang w:val="en-GB"/>
        </w:rPr>
        <w:t xml:space="preserve"> Please use the predefined template attached</w:t>
      </w:r>
    </w:p>
    <w:p w14:paraId="7AE1F5D5" w14:textId="77777777" w:rsidR="006704F1" w:rsidRPr="007B30FC" w:rsidRDefault="006704F1" w:rsidP="006704F1">
      <w:pPr>
        <w:spacing w:after="0" w:line="280" w:lineRule="atLeast"/>
        <w:rPr>
          <w:rFonts w:eastAsia="Times New Roman" w:cstheme="minorHAnsi"/>
          <w:i/>
          <w:iCs/>
          <w:lang w:val="en-GB"/>
        </w:rPr>
      </w:pPr>
    </w:p>
    <w:p w14:paraId="49A0E05E" w14:textId="77777777" w:rsidR="00633481" w:rsidRPr="00A62FDD" w:rsidRDefault="00633481">
      <w:pPr>
        <w:rPr>
          <w:rFonts w:ascii="Arial" w:hAnsi="Arial" w:cs="Arial"/>
          <w:lang w:val="en-US"/>
        </w:rPr>
      </w:pPr>
    </w:p>
    <w:sectPr w:rsidR="00633481" w:rsidRPr="00A62FDD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707DB" w14:textId="77777777" w:rsidR="001B76B2" w:rsidRDefault="001B76B2" w:rsidP="000543F4">
      <w:pPr>
        <w:spacing w:after="0" w:line="240" w:lineRule="auto"/>
      </w:pPr>
      <w:r>
        <w:separator/>
      </w:r>
    </w:p>
  </w:endnote>
  <w:endnote w:type="continuationSeparator" w:id="0">
    <w:p w14:paraId="02FDDF20" w14:textId="77777777" w:rsidR="001B76B2" w:rsidRDefault="001B76B2" w:rsidP="000543F4">
      <w:pPr>
        <w:spacing w:after="0" w:line="240" w:lineRule="auto"/>
      </w:pPr>
      <w:r>
        <w:continuationSeparator/>
      </w:r>
    </w:p>
  </w:endnote>
  <w:endnote w:type="continuationNotice" w:id="1">
    <w:p w14:paraId="2F9F03BE" w14:textId="77777777" w:rsidR="001B76B2" w:rsidRDefault="001B76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003030101060003"/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B939F" w14:textId="77777777" w:rsidR="001B76B2" w:rsidRDefault="001B76B2" w:rsidP="000543F4">
      <w:pPr>
        <w:spacing w:after="0" w:line="240" w:lineRule="auto"/>
      </w:pPr>
      <w:r>
        <w:separator/>
      </w:r>
    </w:p>
  </w:footnote>
  <w:footnote w:type="continuationSeparator" w:id="0">
    <w:p w14:paraId="558513E4" w14:textId="77777777" w:rsidR="001B76B2" w:rsidRDefault="001B76B2" w:rsidP="000543F4">
      <w:pPr>
        <w:spacing w:after="0" w:line="240" w:lineRule="auto"/>
      </w:pPr>
      <w:r>
        <w:continuationSeparator/>
      </w:r>
    </w:p>
  </w:footnote>
  <w:footnote w:type="continuationNotice" w:id="1">
    <w:p w14:paraId="06FF94AD" w14:textId="77777777" w:rsidR="001B76B2" w:rsidRDefault="001B76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48CD" w14:textId="77777777" w:rsidR="000543F4" w:rsidRDefault="00C479DE">
    <w:pPr>
      <w:pStyle w:val="Sidehoved"/>
    </w:pPr>
    <w:r>
      <w:rPr>
        <w:noProof/>
      </w:rPr>
      <w:drawing>
        <wp:inline distT="0" distB="0" distL="0" distR="0" wp14:anchorId="790D0E72" wp14:editId="04F01B23">
          <wp:extent cx="1632679" cy="548859"/>
          <wp:effectExtent l="0" t="0" r="5621" b="3591"/>
          <wp:docPr id="1485492324" name="Billede 2" descr="Et billede, der indeholder Font/skrifttype, Grafik, tekst, grafisk design&#10;&#10;Automatisk genereret beskrivels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2679" cy="54885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51897"/>
    <w:multiLevelType w:val="hybridMultilevel"/>
    <w:tmpl w:val="9676D7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D0241"/>
    <w:multiLevelType w:val="hybridMultilevel"/>
    <w:tmpl w:val="3B98B506"/>
    <w:lvl w:ilvl="0" w:tplc="FBF8255A">
      <w:numFmt w:val="bullet"/>
      <w:lvlText w:val="-"/>
      <w:lvlJc w:val="left"/>
      <w:pPr>
        <w:ind w:left="720" w:hanging="360"/>
      </w:pPr>
      <w:rPr>
        <w:rFonts w:ascii="Raleway" w:eastAsia="Times New Roman" w:hAnsi="Raleway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2B2DEF"/>
    <w:multiLevelType w:val="hybridMultilevel"/>
    <w:tmpl w:val="0E100244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34638"/>
    <w:multiLevelType w:val="hybridMultilevel"/>
    <w:tmpl w:val="294A6598"/>
    <w:lvl w:ilvl="0" w:tplc="C02A9856">
      <w:start w:val="736"/>
      <w:numFmt w:val="bullet"/>
      <w:lvlText w:val="-"/>
      <w:lvlJc w:val="left"/>
      <w:pPr>
        <w:ind w:left="720" w:hanging="360"/>
      </w:pPr>
      <w:rPr>
        <w:rFonts w:ascii="Raleway" w:eastAsiaTheme="minorHAnsi" w:hAnsi="Raleway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10537C"/>
    <w:multiLevelType w:val="hybridMultilevel"/>
    <w:tmpl w:val="FF0E7AE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9012E3"/>
    <w:multiLevelType w:val="hybridMultilevel"/>
    <w:tmpl w:val="74CAE1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5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881601">
    <w:abstractNumId w:val="0"/>
  </w:num>
  <w:num w:numId="2" w16cid:durableId="950866545">
    <w:abstractNumId w:val="5"/>
  </w:num>
  <w:num w:numId="3" w16cid:durableId="1919971415">
    <w:abstractNumId w:val="4"/>
  </w:num>
  <w:num w:numId="4" w16cid:durableId="1574702877">
    <w:abstractNumId w:val="2"/>
  </w:num>
  <w:num w:numId="5" w16cid:durableId="1771123681">
    <w:abstractNumId w:val="3"/>
  </w:num>
  <w:num w:numId="6" w16cid:durableId="472724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attachedTemplate r:id="rId1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13"/>
    <w:rsid w:val="00002690"/>
    <w:rsid w:val="00003FA3"/>
    <w:rsid w:val="00005D31"/>
    <w:rsid w:val="00015F04"/>
    <w:rsid w:val="0002184C"/>
    <w:rsid w:val="0004543E"/>
    <w:rsid w:val="00047A8C"/>
    <w:rsid w:val="000543F4"/>
    <w:rsid w:val="00063BFF"/>
    <w:rsid w:val="000770B4"/>
    <w:rsid w:val="000C18AD"/>
    <w:rsid w:val="000C45B8"/>
    <w:rsid w:val="000C719D"/>
    <w:rsid w:val="000D2FC9"/>
    <w:rsid w:val="000D4FD9"/>
    <w:rsid w:val="00120329"/>
    <w:rsid w:val="001244AC"/>
    <w:rsid w:val="00155E6C"/>
    <w:rsid w:val="00183365"/>
    <w:rsid w:val="001919A3"/>
    <w:rsid w:val="00195873"/>
    <w:rsid w:val="001A3220"/>
    <w:rsid w:val="001B6082"/>
    <w:rsid w:val="001B76B2"/>
    <w:rsid w:val="00201657"/>
    <w:rsid w:val="00252777"/>
    <w:rsid w:val="00261CBC"/>
    <w:rsid w:val="00273385"/>
    <w:rsid w:val="002A42DE"/>
    <w:rsid w:val="002B6B9E"/>
    <w:rsid w:val="002C0D38"/>
    <w:rsid w:val="002D1BC3"/>
    <w:rsid w:val="002D43A6"/>
    <w:rsid w:val="002E214D"/>
    <w:rsid w:val="002E3253"/>
    <w:rsid w:val="00320359"/>
    <w:rsid w:val="00346806"/>
    <w:rsid w:val="003477D4"/>
    <w:rsid w:val="00356B04"/>
    <w:rsid w:val="003A02FA"/>
    <w:rsid w:val="003A26F8"/>
    <w:rsid w:val="003D4358"/>
    <w:rsid w:val="003F706E"/>
    <w:rsid w:val="0040750E"/>
    <w:rsid w:val="00416234"/>
    <w:rsid w:val="00440629"/>
    <w:rsid w:val="00460CC7"/>
    <w:rsid w:val="004901B4"/>
    <w:rsid w:val="00495881"/>
    <w:rsid w:val="004B33C6"/>
    <w:rsid w:val="004B494B"/>
    <w:rsid w:val="004C19EC"/>
    <w:rsid w:val="004D273B"/>
    <w:rsid w:val="004D7DCD"/>
    <w:rsid w:val="004E2BC2"/>
    <w:rsid w:val="004F3C5C"/>
    <w:rsid w:val="00537B6F"/>
    <w:rsid w:val="00542974"/>
    <w:rsid w:val="00555AD5"/>
    <w:rsid w:val="0055643F"/>
    <w:rsid w:val="005651C5"/>
    <w:rsid w:val="005705B0"/>
    <w:rsid w:val="005B33CF"/>
    <w:rsid w:val="005D56D9"/>
    <w:rsid w:val="005D7998"/>
    <w:rsid w:val="005E2228"/>
    <w:rsid w:val="00600747"/>
    <w:rsid w:val="00604B00"/>
    <w:rsid w:val="006156FA"/>
    <w:rsid w:val="006255E4"/>
    <w:rsid w:val="00633481"/>
    <w:rsid w:val="00636EB5"/>
    <w:rsid w:val="00664016"/>
    <w:rsid w:val="006704F1"/>
    <w:rsid w:val="00683B4F"/>
    <w:rsid w:val="006B73E3"/>
    <w:rsid w:val="006E022A"/>
    <w:rsid w:val="006E0D2B"/>
    <w:rsid w:val="006F19B7"/>
    <w:rsid w:val="006F4948"/>
    <w:rsid w:val="00705BB6"/>
    <w:rsid w:val="00707566"/>
    <w:rsid w:val="00717B56"/>
    <w:rsid w:val="00727249"/>
    <w:rsid w:val="00737AF6"/>
    <w:rsid w:val="00741C2E"/>
    <w:rsid w:val="00770D0E"/>
    <w:rsid w:val="007B30FC"/>
    <w:rsid w:val="007B3101"/>
    <w:rsid w:val="007C3AE7"/>
    <w:rsid w:val="007F3EC2"/>
    <w:rsid w:val="00801F26"/>
    <w:rsid w:val="008505F6"/>
    <w:rsid w:val="0087670E"/>
    <w:rsid w:val="008C06A7"/>
    <w:rsid w:val="008C75D6"/>
    <w:rsid w:val="008D08A2"/>
    <w:rsid w:val="008F29E1"/>
    <w:rsid w:val="008F7409"/>
    <w:rsid w:val="0090186B"/>
    <w:rsid w:val="009123A0"/>
    <w:rsid w:val="00917C37"/>
    <w:rsid w:val="0092673F"/>
    <w:rsid w:val="00934C53"/>
    <w:rsid w:val="00935D9A"/>
    <w:rsid w:val="009410EA"/>
    <w:rsid w:val="009730D0"/>
    <w:rsid w:val="0099050A"/>
    <w:rsid w:val="00993878"/>
    <w:rsid w:val="009A3EC1"/>
    <w:rsid w:val="009B68F5"/>
    <w:rsid w:val="009D64E6"/>
    <w:rsid w:val="009E0496"/>
    <w:rsid w:val="00A025B7"/>
    <w:rsid w:val="00A03717"/>
    <w:rsid w:val="00A35813"/>
    <w:rsid w:val="00A468DF"/>
    <w:rsid w:val="00A6078C"/>
    <w:rsid w:val="00A62FDD"/>
    <w:rsid w:val="00A6709A"/>
    <w:rsid w:val="00A915CE"/>
    <w:rsid w:val="00AA6560"/>
    <w:rsid w:val="00AB43FF"/>
    <w:rsid w:val="00AC3986"/>
    <w:rsid w:val="00AD333A"/>
    <w:rsid w:val="00AF37B4"/>
    <w:rsid w:val="00B05AB9"/>
    <w:rsid w:val="00B11DE6"/>
    <w:rsid w:val="00B306D7"/>
    <w:rsid w:val="00B32260"/>
    <w:rsid w:val="00B46F85"/>
    <w:rsid w:val="00B53634"/>
    <w:rsid w:val="00B74196"/>
    <w:rsid w:val="00B96CBD"/>
    <w:rsid w:val="00BA1F3D"/>
    <w:rsid w:val="00BF019E"/>
    <w:rsid w:val="00BF044C"/>
    <w:rsid w:val="00C01052"/>
    <w:rsid w:val="00C0604B"/>
    <w:rsid w:val="00C2567C"/>
    <w:rsid w:val="00C479DE"/>
    <w:rsid w:val="00C70083"/>
    <w:rsid w:val="00CA4D9B"/>
    <w:rsid w:val="00CC6882"/>
    <w:rsid w:val="00D160EB"/>
    <w:rsid w:val="00D24895"/>
    <w:rsid w:val="00D31BF4"/>
    <w:rsid w:val="00D52C32"/>
    <w:rsid w:val="00D92D6D"/>
    <w:rsid w:val="00DA17B0"/>
    <w:rsid w:val="00DB103E"/>
    <w:rsid w:val="00DC0177"/>
    <w:rsid w:val="00DD278A"/>
    <w:rsid w:val="00DE108D"/>
    <w:rsid w:val="00DE33AA"/>
    <w:rsid w:val="00E3752E"/>
    <w:rsid w:val="00E4055B"/>
    <w:rsid w:val="00E522F1"/>
    <w:rsid w:val="00E77E77"/>
    <w:rsid w:val="00EA29FA"/>
    <w:rsid w:val="00EC4C02"/>
    <w:rsid w:val="00F06C90"/>
    <w:rsid w:val="00F15209"/>
    <w:rsid w:val="00F23D63"/>
    <w:rsid w:val="00F54EBE"/>
    <w:rsid w:val="00FB095C"/>
    <w:rsid w:val="00FF4BF8"/>
    <w:rsid w:val="00FF4E7E"/>
    <w:rsid w:val="05F0DBF8"/>
    <w:rsid w:val="18622C72"/>
    <w:rsid w:val="1FA58838"/>
    <w:rsid w:val="20BC4604"/>
    <w:rsid w:val="297F1A2E"/>
    <w:rsid w:val="2C7CCD22"/>
    <w:rsid w:val="3E962443"/>
    <w:rsid w:val="4EAB5C3B"/>
    <w:rsid w:val="5FABA189"/>
    <w:rsid w:val="6661A4E8"/>
    <w:rsid w:val="7B6152DD"/>
    <w:rsid w:val="7F0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55C7D6"/>
  <w15:chartTrackingRefBased/>
  <w15:docId w15:val="{F67A6FF7-CB29-C049-9DC3-74BEF7BEB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6704F1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0543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543F4"/>
  </w:style>
  <w:style w:type="paragraph" w:styleId="Sidefod">
    <w:name w:val="footer"/>
    <w:basedOn w:val="Normal"/>
    <w:link w:val="SidefodTegn"/>
    <w:uiPriority w:val="99"/>
    <w:unhideWhenUsed/>
    <w:rsid w:val="000543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543F4"/>
  </w:style>
  <w:style w:type="character" w:styleId="Hyperlink">
    <w:name w:val="Hyperlink"/>
    <w:basedOn w:val="Standardskrifttypeiafsnit"/>
    <w:uiPriority w:val="99"/>
    <w:unhideWhenUsed/>
    <w:rsid w:val="00EC4C02"/>
    <w:rPr>
      <w:color w:val="0563C1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4055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4055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4055B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4055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4055B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B741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achim/Downloads/Projektbeskrivelse%20skabelon%20-%20engels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45B0EA52473D4DB045B5B8CBA52D88" ma:contentTypeVersion="5" ma:contentTypeDescription="Opret et nyt dokument." ma:contentTypeScope="" ma:versionID="a6440b7120a89b68169a69707f91fe1c">
  <xsd:schema xmlns:xsd="http://www.w3.org/2001/XMLSchema" xmlns:xs="http://www.w3.org/2001/XMLSchema" xmlns:p="http://schemas.microsoft.com/office/2006/metadata/properties" xmlns:ns2="6571ae85-975a-495d-8ecd-3911953214ed" targetNamespace="http://schemas.microsoft.com/office/2006/metadata/properties" ma:root="true" ma:fieldsID="ca8d4128bba23ba9f2605d3018e2f0ef" ns2:_="">
    <xsd:import namespace="6571ae85-975a-495d-8ecd-3911953214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1ae85-975a-495d-8ecd-3911953214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4CB669-C40E-48A1-8C37-431CDD6F60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8BB420-33B4-4F30-A4E4-52F7C3009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9B89C1-B79B-47B9-8504-DDC8972B63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1ae85-975a-495d-8ecd-3911953214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Projektbeskrivelse skabelon - engelsk.dotx</Template>
  <TotalTime>0</TotalTime>
  <Pages>1</Pages>
  <Words>140</Words>
  <Characters>856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Werner</dc:creator>
  <cp:keywords/>
  <dc:description/>
  <cp:lastModifiedBy>Joachim Werner</cp:lastModifiedBy>
  <cp:revision>1</cp:revision>
  <dcterms:created xsi:type="dcterms:W3CDTF">2026-04-21T12:33:00Z</dcterms:created>
  <dcterms:modified xsi:type="dcterms:W3CDTF">2026-04-21T12:33:00Z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0x010100D745B0EA52473D4DB045B5B8CBA52D88</vt:lpwstr>
  </property>
  <property fmtid="{D5CDD505-2E9C-101B-9397-08002B2CF9AE}" pid="3" name="MediaServiceImageTags">
    <vt:lpwstr/>
  </property>
</Properties>
</file>