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6618" w14:textId="77777777" w:rsidR="00D24895" w:rsidRPr="00D04706" w:rsidRDefault="00F25912" w:rsidP="00F25912">
      <w:pPr>
        <w:tabs>
          <w:tab w:val="left" w:pos="4020"/>
        </w:tabs>
        <w:spacing w:after="0" w:line="280" w:lineRule="atLeast"/>
        <w:rPr>
          <w:rFonts w:ascii="Aptos" w:hAnsi="Aptos" w:cs="Arial"/>
          <w:b/>
          <w:sz w:val="40"/>
          <w:szCs w:val="40"/>
          <w:lang w:val="en-US"/>
        </w:rPr>
      </w:pPr>
      <w:r w:rsidRPr="00D04706">
        <w:rPr>
          <w:rFonts w:ascii="Aptos" w:hAnsi="Aptos" w:cs="Arial"/>
          <w:b/>
          <w:sz w:val="40"/>
          <w:szCs w:val="40"/>
          <w:lang w:val="en-US"/>
        </w:rPr>
        <w:tab/>
      </w:r>
    </w:p>
    <w:p w14:paraId="6D0761D6" w14:textId="77777777" w:rsidR="006704F1" w:rsidRPr="00D04706" w:rsidRDefault="00611906" w:rsidP="006704F1">
      <w:pPr>
        <w:spacing w:after="0" w:line="280" w:lineRule="atLeast"/>
        <w:rPr>
          <w:rFonts w:ascii="Aptos" w:hAnsi="Aptos" w:cs="Arial"/>
          <w:b/>
          <w:sz w:val="40"/>
          <w:szCs w:val="40"/>
        </w:rPr>
      </w:pPr>
      <w:r w:rsidRPr="00D04706">
        <w:rPr>
          <w:rFonts w:ascii="Aptos" w:hAnsi="Aptos" w:cs="Arial"/>
          <w:b/>
          <w:sz w:val="40"/>
          <w:szCs w:val="40"/>
        </w:rPr>
        <w:t>Projektbeskrivelse til Center for Sundt Liv og Trivsel</w:t>
      </w:r>
    </w:p>
    <w:p w14:paraId="4F4134A5" w14:textId="77777777" w:rsidR="006704F1" w:rsidRPr="00D04706" w:rsidRDefault="006704F1" w:rsidP="006704F1">
      <w:pPr>
        <w:spacing w:after="0" w:line="280" w:lineRule="atLeast"/>
        <w:rPr>
          <w:rFonts w:ascii="Aptos" w:eastAsia="Times New Roman" w:hAnsi="Aptos" w:cs="Arial"/>
          <w:i/>
        </w:rPr>
      </w:pPr>
    </w:p>
    <w:p w14:paraId="138D78FB" w14:textId="77777777" w:rsidR="008739D6" w:rsidRPr="00D04706" w:rsidRDefault="008739D6" w:rsidP="006704F1">
      <w:pPr>
        <w:spacing w:after="0" w:line="280" w:lineRule="atLeast"/>
        <w:rPr>
          <w:rFonts w:ascii="Aptos" w:eastAsia="Times New Roman" w:hAnsi="Aptos" w:cstheme="minorHAnsi"/>
          <w:b/>
          <w:sz w:val="28"/>
          <w:szCs w:val="28"/>
        </w:rPr>
      </w:pPr>
      <w:r w:rsidRPr="00D04706">
        <w:rPr>
          <w:rFonts w:ascii="Aptos" w:eastAsia="Times New Roman" w:hAnsi="Aptos" w:cstheme="minorHAnsi"/>
          <w:b/>
          <w:sz w:val="28"/>
          <w:szCs w:val="28"/>
        </w:rPr>
        <w:t>Titel</w:t>
      </w:r>
    </w:p>
    <w:p w14:paraId="35670343" w14:textId="77777777" w:rsidR="006867C0" w:rsidRPr="00D04706" w:rsidRDefault="006867C0" w:rsidP="006704F1">
      <w:pPr>
        <w:spacing w:after="0" w:line="280" w:lineRule="atLeast"/>
        <w:rPr>
          <w:rFonts w:ascii="Aptos" w:eastAsia="Times New Roman" w:hAnsi="Aptos" w:cstheme="minorHAnsi"/>
        </w:rPr>
      </w:pPr>
      <w:r w:rsidRPr="00D04706">
        <w:rPr>
          <w:rFonts w:ascii="Aptos" w:eastAsia="Times New Roman" w:hAnsi="Aptos" w:cstheme="minorHAnsi"/>
        </w:rPr>
        <w:t>Indsæt projekttitel</w:t>
      </w:r>
      <w:r w:rsidR="00F12F14">
        <w:rPr>
          <w:rFonts w:ascii="Aptos" w:eastAsia="Times New Roman" w:hAnsi="Aptos" w:cstheme="minorHAnsi"/>
        </w:rPr>
        <w:t xml:space="preserve"> </w:t>
      </w:r>
    </w:p>
    <w:p w14:paraId="4BF4DF28" w14:textId="77777777" w:rsidR="00C3262A" w:rsidRPr="00D04706" w:rsidRDefault="00C3262A" w:rsidP="006704F1">
      <w:pPr>
        <w:spacing w:after="0" w:line="280" w:lineRule="atLeast"/>
        <w:rPr>
          <w:rFonts w:ascii="Aptos" w:eastAsia="Times New Roman" w:hAnsi="Aptos" w:cstheme="minorHAnsi"/>
          <w:b/>
          <w:sz w:val="28"/>
          <w:szCs w:val="28"/>
        </w:rPr>
      </w:pPr>
    </w:p>
    <w:p w14:paraId="0C21D5C1" w14:textId="77777777" w:rsidR="00742374" w:rsidRPr="00212E2E" w:rsidRDefault="00742374" w:rsidP="099412F2">
      <w:pPr>
        <w:spacing w:after="0" w:line="280" w:lineRule="atLeast"/>
        <w:rPr>
          <w:rFonts w:ascii="Aptos" w:eastAsia="Times New Roman" w:hAnsi="Aptos"/>
          <w:b/>
          <w:sz w:val="28"/>
          <w:szCs w:val="28"/>
        </w:rPr>
      </w:pPr>
      <w:r w:rsidRPr="00212E2E">
        <w:rPr>
          <w:rFonts w:ascii="Aptos" w:eastAsia="Times New Roman" w:hAnsi="Aptos"/>
          <w:b/>
          <w:sz w:val="28"/>
          <w:szCs w:val="28"/>
        </w:rPr>
        <w:t>Kort projektbeskrivelse</w:t>
      </w:r>
      <w:r w:rsidR="006704F1" w:rsidRPr="00212E2E">
        <w:rPr>
          <w:rFonts w:ascii="Aptos" w:eastAsia="Times New Roman" w:hAnsi="Aptos"/>
          <w:b/>
          <w:sz w:val="28"/>
          <w:szCs w:val="28"/>
        </w:rPr>
        <w:t>/</w:t>
      </w:r>
      <w:r w:rsidRPr="00212E2E">
        <w:rPr>
          <w:rFonts w:ascii="Aptos" w:eastAsia="Times New Roman" w:hAnsi="Aptos"/>
          <w:b/>
          <w:sz w:val="28"/>
          <w:szCs w:val="28"/>
        </w:rPr>
        <w:t xml:space="preserve">resumé </w:t>
      </w:r>
    </w:p>
    <w:p w14:paraId="091206E3" w14:textId="77777777" w:rsidR="006704F1" w:rsidRPr="003B64C4" w:rsidRDefault="0092418E" w:rsidP="24096EB8">
      <w:pPr>
        <w:spacing w:after="0" w:line="280" w:lineRule="atLeast"/>
        <w:rPr>
          <w:rFonts w:ascii="Aptos" w:eastAsia="Times New Roman" w:hAnsi="Aptos"/>
        </w:rPr>
      </w:pPr>
      <w:r w:rsidRPr="24096EB8">
        <w:rPr>
          <w:rFonts w:ascii="Aptos" w:eastAsia="Times New Roman" w:hAnsi="Aptos"/>
        </w:rPr>
        <w:t xml:space="preserve">En kort beskrivelse </w:t>
      </w:r>
      <w:r w:rsidR="5E629006" w:rsidRPr="24096EB8">
        <w:rPr>
          <w:rFonts w:ascii="Aptos" w:eastAsia="Times New Roman" w:hAnsi="Aptos"/>
        </w:rPr>
        <w:t>af projektet</w:t>
      </w:r>
    </w:p>
    <w:p w14:paraId="139EE7AB" w14:textId="77777777" w:rsidR="0092418E" w:rsidRPr="003B64C4" w:rsidRDefault="0092418E" w:rsidP="0092418E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</w:p>
    <w:p w14:paraId="522A3D3F" w14:textId="77777777" w:rsidR="006704F1" w:rsidRPr="003B64C4" w:rsidRDefault="000B0D4D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</w:rPr>
      </w:pPr>
      <w:r w:rsidRPr="003B64C4">
        <w:rPr>
          <w:rFonts w:ascii="Aptos" w:eastAsia="Times New Roman" w:hAnsi="Aptos" w:cstheme="minorHAnsi"/>
          <w:b/>
          <w:bCs/>
          <w:sz w:val="28"/>
          <w:szCs w:val="28"/>
        </w:rPr>
        <w:t>Projektbeskrivelse</w:t>
      </w:r>
    </w:p>
    <w:p w14:paraId="397C8795" w14:textId="77777777" w:rsidR="00DE33AA" w:rsidRPr="003B64C4" w:rsidRDefault="640DA09C" w:rsidP="00DE33AA">
      <w:pPr>
        <w:spacing w:after="0" w:line="280" w:lineRule="atLeast"/>
        <w:rPr>
          <w:rFonts w:ascii="Aptos" w:eastAsia="Times New Roman" w:hAnsi="Aptos"/>
        </w:rPr>
      </w:pPr>
      <w:r w:rsidRPr="003B64C4">
        <w:rPr>
          <w:rFonts w:ascii="Aptos" w:eastAsia="Times New Roman" w:hAnsi="Aptos"/>
        </w:rPr>
        <w:t xml:space="preserve">Beskrivelsen skrives på dansk </w:t>
      </w:r>
      <w:r w:rsidR="517E0E24" w:rsidRPr="003B64C4">
        <w:rPr>
          <w:rFonts w:ascii="Aptos" w:eastAsia="Times New Roman" w:hAnsi="Aptos"/>
        </w:rPr>
        <w:t>i</w:t>
      </w:r>
      <w:r w:rsidRPr="003B64C4">
        <w:rPr>
          <w:rFonts w:ascii="Aptos" w:eastAsia="Times New Roman" w:hAnsi="Aptos"/>
        </w:rPr>
        <w:t xml:space="preserve"> </w:t>
      </w:r>
      <w:r w:rsidR="24790B3F" w:rsidRPr="003B64C4">
        <w:rPr>
          <w:rFonts w:ascii="Aptos" w:eastAsia="Times New Roman" w:hAnsi="Aptos"/>
        </w:rPr>
        <w:t>skrifttype</w:t>
      </w:r>
      <w:r w:rsidR="00A10870" w:rsidRPr="003B64C4">
        <w:rPr>
          <w:rFonts w:ascii="Aptos" w:eastAsia="Times New Roman" w:hAnsi="Aptos"/>
        </w:rPr>
        <w:t xml:space="preserve"> Aptos</w:t>
      </w:r>
      <w:r w:rsidR="46A6D661" w:rsidRPr="499882B6">
        <w:rPr>
          <w:rFonts w:ascii="Aptos" w:eastAsia="Times New Roman" w:hAnsi="Aptos"/>
        </w:rPr>
        <w:t>,</w:t>
      </w:r>
      <w:r w:rsidR="24790B3F" w:rsidRPr="003B64C4">
        <w:rPr>
          <w:rFonts w:ascii="Aptos" w:eastAsia="Times New Roman" w:hAnsi="Aptos"/>
        </w:rPr>
        <w:t xml:space="preserve"> str</w:t>
      </w:r>
      <w:r w:rsidR="003B64C4">
        <w:rPr>
          <w:rFonts w:ascii="Aptos" w:eastAsia="Times New Roman" w:hAnsi="Aptos"/>
        </w:rPr>
        <w:t>.</w:t>
      </w:r>
      <w:r w:rsidR="24790B3F" w:rsidRPr="003B64C4">
        <w:rPr>
          <w:rFonts w:ascii="Aptos" w:eastAsia="Times New Roman" w:hAnsi="Aptos"/>
        </w:rPr>
        <w:t xml:space="preserve"> 11</w:t>
      </w:r>
      <w:r w:rsidR="003B64C4">
        <w:rPr>
          <w:rFonts w:ascii="Aptos" w:eastAsia="Times New Roman" w:hAnsi="Aptos"/>
        </w:rPr>
        <w:t>.</w:t>
      </w:r>
    </w:p>
    <w:p w14:paraId="796A35F8" w14:textId="77777777" w:rsidR="00F026F5" w:rsidRPr="003B64C4" w:rsidRDefault="00F026F5" w:rsidP="00DE33AA">
      <w:pPr>
        <w:spacing w:after="0" w:line="280" w:lineRule="atLeast"/>
        <w:rPr>
          <w:rFonts w:ascii="Aptos" w:eastAsia="Times New Roman" w:hAnsi="Aptos" w:cstheme="minorHAnsi"/>
        </w:rPr>
      </w:pPr>
    </w:p>
    <w:p w14:paraId="7AA558EF" w14:textId="77777777" w:rsidR="00285469" w:rsidRPr="003B64C4" w:rsidRDefault="00787C7D" w:rsidP="00DE33AA">
      <w:pPr>
        <w:spacing w:after="0" w:line="280" w:lineRule="atLeast"/>
        <w:rPr>
          <w:rFonts w:ascii="Aptos" w:eastAsia="Times New Roman" w:hAnsi="Aptos" w:cstheme="minorHAnsi"/>
          <w:lang w:val="en-US"/>
        </w:rPr>
      </w:pPr>
      <w:r w:rsidRPr="003B64C4">
        <w:rPr>
          <w:rFonts w:ascii="Aptos" w:eastAsia="Times New Roman" w:hAnsi="Aptos" w:cstheme="minorHAnsi"/>
          <w:lang w:val="en-US"/>
        </w:rPr>
        <w:t>Projektbeskrivelsen</w:t>
      </w:r>
      <w:r w:rsidR="00285469" w:rsidRPr="003B64C4">
        <w:rPr>
          <w:rFonts w:ascii="Aptos" w:eastAsia="Times New Roman" w:hAnsi="Aptos" w:cstheme="minorHAnsi"/>
          <w:lang w:val="en-US"/>
        </w:rPr>
        <w:t xml:space="preserve"> skal indeholde følgende:</w:t>
      </w:r>
    </w:p>
    <w:p w14:paraId="3451D3F8" w14:textId="77777777" w:rsidR="00C91D1D" w:rsidRPr="00D43200" w:rsidRDefault="002D057E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>Formål og mål</w:t>
      </w:r>
    </w:p>
    <w:p w14:paraId="423D9069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Baggrund (Introduktion til problemet + state of the art + hypotese </w:t>
      </w:r>
      <w:r w:rsidR="0023582A" w:rsidRPr="00D43200">
        <w:rPr>
          <w:rFonts w:ascii="Aptos" w:eastAsia="Times New Roman" w:hAnsi="Aptos" w:cstheme="minorHAnsi"/>
          <w:i/>
        </w:rPr>
        <w:t>om</w:t>
      </w:r>
      <w:r w:rsidRPr="00D43200">
        <w:rPr>
          <w:rFonts w:ascii="Aptos" w:eastAsia="Times New Roman" w:hAnsi="Aptos" w:cstheme="minorHAnsi"/>
          <w:i/>
        </w:rPr>
        <w:t xml:space="preserve"> undersøgelsens resultater)</w:t>
      </w:r>
    </w:p>
    <w:p w14:paraId="4ED9D247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Strategisk relevans (for samfundet og </w:t>
      </w:r>
      <w:r w:rsidR="008C7B52" w:rsidRPr="00D43200">
        <w:rPr>
          <w:rFonts w:ascii="Aptos" w:eastAsia="Times New Roman" w:hAnsi="Aptos" w:cstheme="minorHAnsi"/>
          <w:i/>
        </w:rPr>
        <w:t>for Center for Sundt Liv og Trivsel</w:t>
      </w:r>
      <w:r w:rsidRPr="00D43200">
        <w:rPr>
          <w:rFonts w:ascii="Aptos" w:eastAsia="Times New Roman" w:hAnsi="Aptos" w:cstheme="minorHAnsi"/>
          <w:i/>
        </w:rPr>
        <w:t>)</w:t>
      </w:r>
    </w:p>
    <w:p w14:paraId="1564C83C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Beskrivelse af </w:t>
      </w:r>
      <w:r w:rsidR="0023582A" w:rsidRPr="00D43200">
        <w:rPr>
          <w:rFonts w:ascii="Aptos" w:eastAsia="Times New Roman" w:hAnsi="Aptos" w:cstheme="minorHAnsi"/>
          <w:i/>
        </w:rPr>
        <w:t>projektet</w:t>
      </w:r>
      <w:r w:rsidRPr="00D43200">
        <w:rPr>
          <w:rFonts w:ascii="Aptos" w:eastAsia="Times New Roman" w:hAnsi="Aptos" w:cstheme="minorHAnsi"/>
          <w:i/>
        </w:rPr>
        <w:t xml:space="preserve">, inkl. vision, koncept/design og metoder, tidslinje og milepæle, juridiske og etiske overvejelser osv.) </w:t>
      </w:r>
    </w:p>
    <w:p w14:paraId="5662627D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Vigtigste risici og </w:t>
      </w:r>
      <w:r w:rsidR="004870E6" w:rsidRPr="00D43200">
        <w:rPr>
          <w:rFonts w:ascii="Aptos" w:eastAsia="Times New Roman" w:hAnsi="Aptos" w:cstheme="minorHAnsi"/>
          <w:i/>
        </w:rPr>
        <w:t>håndtering</w:t>
      </w:r>
    </w:p>
    <w:p w14:paraId="17693432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>Governance (partnere, interessenter og ledelse osv.)</w:t>
      </w:r>
    </w:p>
    <w:p w14:paraId="3A043363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Formidlings- og kommunikationsplan </w:t>
      </w:r>
    </w:p>
    <w:p w14:paraId="4E3432E8" w14:textId="77777777" w:rsidR="008B1119" w:rsidRPr="00D43200" w:rsidRDefault="008B1119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>Leverancer</w:t>
      </w:r>
    </w:p>
    <w:p w14:paraId="4391D53C" w14:textId="77777777" w:rsidR="00C91D1D" w:rsidRPr="00D43200" w:rsidRDefault="00C91D1D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 xml:space="preserve">Forventet </w:t>
      </w:r>
      <w:r w:rsidR="00C37700" w:rsidRPr="00D43200">
        <w:rPr>
          <w:rFonts w:ascii="Aptos" w:eastAsia="Times New Roman" w:hAnsi="Aptos" w:cstheme="minorHAnsi"/>
          <w:i/>
        </w:rPr>
        <w:t>impact</w:t>
      </w:r>
      <w:r w:rsidRPr="00D43200">
        <w:rPr>
          <w:rFonts w:ascii="Aptos" w:eastAsia="Times New Roman" w:hAnsi="Aptos" w:cstheme="minorHAnsi"/>
          <w:i/>
        </w:rPr>
        <w:t xml:space="preserve"> og </w:t>
      </w:r>
      <w:r w:rsidR="00DF7808" w:rsidRPr="00D43200">
        <w:rPr>
          <w:rFonts w:ascii="Aptos" w:eastAsia="Times New Roman" w:hAnsi="Aptos" w:cstheme="minorHAnsi"/>
          <w:i/>
        </w:rPr>
        <w:t>forankring</w:t>
      </w:r>
    </w:p>
    <w:p w14:paraId="4CAE284D" w14:textId="77777777" w:rsidR="00893A35" w:rsidRPr="00D43200" w:rsidRDefault="00893A35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/>
          <w:i/>
        </w:rPr>
      </w:pPr>
      <w:r w:rsidRPr="00D43200">
        <w:rPr>
          <w:rFonts w:ascii="Aptos" w:eastAsia="Times New Roman" w:hAnsi="Aptos"/>
          <w:i/>
        </w:rPr>
        <w:t>Budget</w:t>
      </w:r>
      <w:r w:rsidR="00C061DE" w:rsidRPr="00D43200">
        <w:rPr>
          <w:rFonts w:ascii="Aptos" w:eastAsia="Times New Roman" w:hAnsi="Aptos"/>
          <w:i/>
        </w:rPr>
        <w:t xml:space="preserve"> (vedlagte foruddefinerede skabelon skal anvendes</w:t>
      </w:r>
      <w:r w:rsidR="00BD2506" w:rsidRPr="00D43200">
        <w:rPr>
          <w:rFonts w:ascii="Aptos" w:eastAsia="Times New Roman" w:hAnsi="Aptos"/>
          <w:i/>
        </w:rPr>
        <w:t>)</w:t>
      </w:r>
    </w:p>
    <w:p w14:paraId="504CF314" w14:textId="77777777" w:rsidR="00C061DE" w:rsidRPr="00D43200" w:rsidRDefault="00C061DE" w:rsidP="00C91D1D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>Gantt diagram</w:t>
      </w:r>
    </w:p>
    <w:p w14:paraId="33162FB1" w14:textId="77777777" w:rsidR="00C91D1D" w:rsidRPr="00D43200" w:rsidRDefault="00C91D1D" w:rsidP="00EB4282">
      <w:pPr>
        <w:pStyle w:val="Listeafsnit"/>
        <w:spacing w:after="0" w:line="280" w:lineRule="atLeast"/>
        <w:rPr>
          <w:rFonts w:ascii="Aptos" w:eastAsia="Times New Roman" w:hAnsi="Aptos" w:cstheme="minorHAnsi"/>
          <w:i/>
        </w:rPr>
      </w:pPr>
    </w:p>
    <w:p w14:paraId="75306294" w14:textId="77777777" w:rsidR="00EB4282" w:rsidRPr="00D43200" w:rsidRDefault="00EB4282" w:rsidP="00EB4282">
      <w:pPr>
        <w:spacing w:after="0" w:line="280" w:lineRule="atLeast"/>
        <w:ind w:left="360"/>
        <w:rPr>
          <w:rFonts w:ascii="Aptos" w:eastAsia="Times New Roman" w:hAnsi="Aptos" w:cstheme="minorHAnsi"/>
          <w:i/>
        </w:rPr>
      </w:pPr>
    </w:p>
    <w:p w14:paraId="5C42BA54" w14:textId="77777777" w:rsidR="00B16459" w:rsidRPr="00D43200" w:rsidRDefault="00B16459" w:rsidP="00F97806">
      <w:pPr>
        <w:tabs>
          <w:tab w:val="left" w:pos="0"/>
          <w:tab w:val="left" w:pos="180"/>
        </w:tabs>
        <w:spacing w:after="0" w:line="280" w:lineRule="atLeast"/>
        <w:rPr>
          <w:rFonts w:ascii="Aptos" w:eastAsia="Times New Roman" w:hAnsi="Aptos" w:cstheme="minorHAnsi"/>
          <w:b/>
          <w:sz w:val="32"/>
          <w:szCs w:val="32"/>
        </w:rPr>
      </w:pPr>
      <w:r w:rsidRPr="00D43200">
        <w:rPr>
          <w:rFonts w:ascii="Aptos" w:eastAsia="Times New Roman" w:hAnsi="Aptos" w:cstheme="minorHAnsi"/>
          <w:b/>
          <w:sz w:val="32"/>
          <w:szCs w:val="32"/>
        </w:rPr>
        <w:t>Bilag</w:t>
      </w:r>
    </w:p>
    <w:p w14:paraId="06F31E62" w14:textId="77777777" w:rsidR="00B16459" w:rsidRPr="00F97806" w:rsidRDefault="00B16459" w:rsidP="00F97806">
      <w:pPr>
        <w:spacing w:after="0" w:line="280" w:lineRule="atLeast"/>
        <w:rPr>
          <w:rFonts w:ascii="Aptos" w:eastAsia="Times New Roman" w:hAnsi="Aptos"/>
        </w:rPr>
      </w:pPr>
      <w:r w:rsidRPr="00F97806">
        <w:rPr>
          <w:rFonts w:ascii="Aptos" w:eastAsia="Times New Roman" w:hAnsi="Aptos"/>
        </w:rPr>
        <w:t xml:space="preserve">Følgende bilag skal vedlægges </w:t>
      </w:r>
      <w:r w:rsidR="001726D1" w:rsidRPr="00F97806">
        <w:rPr>
          <w:rFonts w:ascii="Aptos" w:eastAsia="Times New Roman" w:hAnsi="Aptos"/>
        </w:rPr>
        <w:t>projektbeskrivelsen</w:t>
      </w:r>
      <w:r w:rsidRPr="00F97806">
        <w:rPr>
          <w:rFonts w:ascii="Aptos" w:eastAsia="Times New Roman" w:hAnsi="Aptos"/>
        </w:rPr>
        <w:t>:</w:t>
      </w:r>
    </w:p>
    <w:p w14:paraId="37E13E5D" w14:textId="77777777" w:rsidR="000540A5" w:rsidRPr="00D43200" w:rsidRDefault="00164BE9" w:rsidP="00203FE6">
      <w:pPr>
        <w:pStyle w:val="Listeafsnit"/>
        <w:numPr>
          <w:ilvl w:val="0"/>
          <w:numId w:val="9"/>
        </w:numPr>
        <w:spacing w:after="0" w:line="280" w:lineRule="atLeast"/>
        <w:rPr>
          <w:rFonts w:ascii="Aptos" w:eastAsia="Times New Roman" w:hAnsi="Aptos" w:cstheme="minorHAnsi"/>
          <w:i/>
        </w:rPr>
      </w:pPr>
      <w:r w:rsidRPr="00D43200">
        <w:rPr>
          <w:rFonts w:ascii="Aptos" w:eastAsia="Times New Roman" w:hAnsi="Aptos" w:cstheme="minorHAnsi"/>
          <w:i/>
        </w:rPr>
        <w:t>Oversigt over partnere og ansøgere personer, inklusive CV for ansøgere. Anvend venligst den ved</w:t>
      </w:r>
      <w:r w:rsidR="000540A5" w:rsidRPr="00D43200">
        <w:rPr>
          <w:rFonts w:ascii="Aptos" w:eastAsia="Times New Roman" w:hAnsi="Aptos" w:cstheme="minorHAnsi"/>
          <w:i/>
        </w:rPr>
        <w:t>lagte skabelon</w:t>
      </w:r>
    </w:p>
    <w:sectPr w:rsidR="000540A5" w:rsidRPr="00D4320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DDF8" w14:textId="77777777" w:rsidR="001F1390" w:rsidRDefault="001F1390" w:rsidP="000543F4">
      <w:pPr>
        <w:spacing w:after="0" w:line="240" w:lineRule="auto"/>
      </w:pPr>
      <w:r>
        <w:separator/>
      </w:r>
    </w:p>
  </w:endnote>
  <w:endnote w:type="continuationSeparator" w:id="0">
    <w:p w14:paraId="3E1508C6" w14:textId="77777777" w:rsidR="001F1390" w:rsidRDefault="001F1390" w:rsidP="000543F4">
      <w:pPr>
        <w:spacing w:after="0" w:line="240" w:lineRule="auto"/>
      </w:pPr>
      <w:r>
        <w:continuationSeparator/>
      </w:r>
    </w:p>
  </w:endnote>
  <w:endnote w:type="continuationNotice" w:id="1">
    <w:p w14:paraId="03CC3283" w14:textId="77777777" w:rsidR="001F1390" w:rsidRDefault="001F13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D89F2" w14:textId="77777777" w:rsidR="001F1390" w:rsidRDefault="001F1390" w:rsidP="000543F4">
      <w:pPr>
        <w:spacing w:after="0" w:line="240" w:lineRule="auto"/>
      </w:pPr>
      <w:r>
        <w:separator/>
      </w:r>
    </w:p>
  </w:footnote>
  <w:footnote w:type="continuationSeparator" w:id="0">
    <w:p w14:paraId="2268A603" w14:textId="77777777" w:rsidR="001F1390" w:rsidRDefault="001F1390" w:rsidP="000543F4">
      <w:pPr>
        <w:spacing w:after="0" w:line="240" w:lineRule="auto"/>
      </w:pPr>
      <w:r>
        <w:continuationSeparator/>
      </w:r>
    </w:p>
  </w:footnote>
  <w:footnote w:type="continuationNotice" w:id="1">
    <w:p w14:paraId="07E5FB12" w14:textId="77777777" w:rsidR="001F1390" w:rsidRDefault="001F13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DE1E" w14:textId="77777777" w:rsidR="000543F4" w:rsidRDefault="000543F4">
    <w:pPr>
      <w:pStyle w:val="Sidehoved"/>
    </w:pPr>
    <w:r>
      <w:rPr>
        <w:noProof/>
      </w:rPr>
      <w:drawing>
        <wp:inline distT="0" distB="0" distL="0" distR="0" wp14:anchorId="06526281" wp14:editId="21999D2C">
          <wp:extent cx="998087" cy="544195"/>
          <wp:effectExtent l="0" t="0" r="0" b="8255"/>
          <wp:docPr id="50522703" name="Billede 50522703" descr="Et billede, der indeholder tekst, Font/skrifttype, Grafik, plaka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22703" name="Billede 1" descr="Et billede, der indeholder tekst, Font/skrifttype, Grafik, plakat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328" cy="551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897"/>
    <w:multiLevelType w:val="hybridMultilevel"/>
    <w:tmpl w:val="9676D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FC5"/>
    <w:multiLevelType w:val="hybridMultilevel"/>
    <w:tmpl w:val="9DB47F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86093"/>
    <w:multiLevelType w:val="hybridMultilevel"/>
    <w:tmpl w:val="5456CF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D0241"/>
    <w:multiLevelType w:val="hybridMultilevel"/>
    <w:tmpl w:val="3B98B506"/>
    <w:lvl w:ilvl="0" w:tplc="FBF8255A"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A7DAB"/>
    <w:multiLevelType w:val="hybridMultilevel"/>
    <w:tmpl w:val="B3903228"/>
    <w:lvl w:ilvl="0" w:tplc="0406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720" w:hanging="360"/>
      </w:pPr>
    </w:lvl>
    <w:lvl w:ilvl="2" w:tplc="0406001B" w:tentative="1">
      <w:start w:val="1"/>
      <w:numFmt w:val="lowerRoman"/>
      <w:lvlText w:val="%3."/>
      <w:lvlJc w:val="right"/>
      <w:pPr>
        <w:ind w:left="1440" w:hanging="180"/>
      </w:pPr>
    </w:lvl>
    <w:lvl w:ilvl="3" w:tplc="0406000F" w:tentative="1">
      <w:start w:val="1"/>
      <w:numFmt w:val="decimal"/>
      <w:lvlText w:val="%4."/>
      <w:lvlJc w:val="left"/>
      <w:pPr>
        <w:ind w:left="2160" w:hanging="360"/>
      </w:pPr>
    </w:lvl>
    <w:lvl w:ilvl="4" w:tplc="04060019" w:tentative="1">
      <w:start w:val="1"/>
      <w:numFmt w:val="lowerLetter"/>
      <w:lvlText w:val="%5."/>
      <w:lvlJc w:val="left"/>
      <w:pPr>
        <w:ind w:left="2880" w:hanging="360"/>
      </w:pPr>
    </w:lvl>
    <w:lvl w:ilvl="5" w:tplc="0406001B" w:tentative="1">
      <w:start w:val="1"/>
      <w:numFmt w:val="lowerRoman"/>
      <w:lvlText w:val="%6."/>
      <w:lvlJc w:val="right"/>
      <w:pPr>
        <w:ind w:left="3600" w:hanging="180"/>
      </w:pPr>
    </w:lvl>
    <w:lvl w:ilvl="6" w:tplc="0406000F" w:tentative="1">
      <w:start w:val="1"/>
      <w:numFmt w:val="decimal"/>
      <w:lvlText w:val="%7."/>
      <w:lvlJc w:val="left"/>
      <w:pPr>
        <w:ind w:left="4320" w:hanging="360"/>
      </w:pPr>
    </w:lvl>
    <w:lvl w:ilvl="7" w:tplc="04060019" w:tentative="1">
      <w:start w:val="1"/>
      <w:numFmt w:val="lowerLetter"/>
      <w:lvlText w:val="%8."/>
      <w:lvlJc w:val="left"/>
      <w:pPr>
        <w:ind w:left="5040" w:hanging="360"/>
      </w:pPr>
    </w:lvl>
    <w:lvl w:ilvl="8" w:tplc="040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722B2DEF"/>
    <w:multiLevelType w:val="hybridMultilevel"/>
    <w:tmpl w:val="0E10024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34638"/>
    <w:multiLevelType w:val="hybridMultilevel"/>
    <w:tmpl w:val="294A6598"/>
    <w:lvl w:ilvl="0" w:tplc="C02A9856">
      <w:start w:val="73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0537C"/>
    <w:multiLevelType w:val="hybridMultilevel"/>
    <w:tmpl w:val="FF0E7A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012E3"/>
    <w:multiLevelType w:val="hybridMultilevel"/>
    <w:tmpl w:val="74CAE1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881601">
    <w:abstractNumId w:val="0"/>
  </w:num>
  <w:num w:numId="2" w16cid:durableId="950866545">
    <w:abstractNumId w:val="8"/>
  </w:num>
  <w:num w:numId="3" w16cid:durableId="1919971415">
    <w:abstractNumId w:val="7"/>
  </w:num>
  <w:num w:numId="4" w16cid:durableId="1574702877">
    <w:abstractNumId w:val="5"/>
  </w:num>
  <w:num w:numId="5" w16cid:durableId="1771123681">
    <w:abstractNumId w:val="6"/>
  </w:num>
  <w:num w:numId="6" w16cid:durableId="472724225">
    <w:abstractNumId w:val="3"/>
  </w:num>
  <w:num w:numId="7" w16cid:durableId="1564759623">
    <w:abstractNumId w:val="1"/>
  </w:num>
  <w:num w:numId="8" w16cid:durableId="1209535460">
    <w:abstractNumId w:val="4"/>
  </w:num>
  <w:num w:numId="9" w16cid:durableId="896361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jA1MDE0sDSytDBQ0lEKTi0uzszPAykwrAUAMR8aaCwAAAA="/>
  </w:docVars>
  <w:rsids>
    <w:rsidRoot w:val="000B540E"/>
    <w:rsid w:val="00002690"/>
    <w:rsid w:val="00003FA3"/>
    <w:rsid w:val="00015F04"/>
    <w:rsid w:val="00033439"/>
    <w:rsid w:val="00035C5F"/>
    <w:rsid w:val="000540A5"/>
    <w:rsid w:val="000543F4"/>
    <w:rsid w:val="00063BFF"/>
    <w:rsid w:val="00067287"/>
    <w:rsid w:val="00073131"/>
    <w:rsid w:val="0007605B"/>
    <w:rsid w:val="000A5051"/>
    <w:rsid w:val="000B0D4D"/>
    <w:rsid w:val="000B540E"/>
    <w:rsid w:val="000D2FC9"/>
    <w:rsid w:val="000E2FFE"/>
    <w:rsid w:val="00120329"/>
    <w:rsid w:val="00155E6C"/>
    <w:rsid w:val="00164BE9"/>
    <w:rsid w:val="001726D1"/>
    <w:rsid w:val="00183365"/>
    <w:rsid w:val="00184CC3"/>
    <w:rsid w:val="00195873"/>
    <w:rsid w:val="001A1398"/>
    <w:rsid w:val="001A3220"/>
    <w:rsid w:val="001B2322"/>
    <w:rsid w:val="001C450C"/>
    <w:rsid w:val="001D706B"/>
    <w:rsid w:val="001E4948"/>
    <w:rsid w:val="001F1390"/>
    <w:rsid w:val="001F46D6"/>
    <w:rsid w:val="00201657"/>
    <w:rsid w:val="00201E8B"/>
    <w:rsid w:val="00203FE6"/>
    <w:rsid w:val="002073C1"/>
    <w:rsid w:val="00212E2E"/>
    <w:rsid w:val="00220BA5"/>
    <w:rsid w:val="00223A21"/>
    <w:rsid w:val="0023582A"/>
    <w:rsid w:val="00243519"/>
    <w:rsid w:val="00261CBC"/>
    <w:rsid w:val="00262403"/>
    <w:rsid w:val="00272B68"/>
    <w:rsid w:val="00273385"/>
    <w:rsid w:val="00282C8E"/>
    <w:rsid w:val="00285469"/>
    <w:rsid w:val="002A42DE"/>
    <w:rsid w:val="002C0D38"/>
    <w:rsid w:val="002D057E"/>
    <w:rsid w:val="002D37D1"/>
    <w:rsid w:val="002E214D"/>
    <w:rsid w:val="002E3253"/>
    <w:rsid w:val="00341F28"/>
    <w:rsid w:val="00373860"/>
    <w:rsid w:val="00387281"/>
    <w:rsid w:val="003A02FA"/>
    <w:rsid w:val="003A26F8"/>
    <w:rsid w:val="003B5ABA"/>
    <w:rsid w:val="003B64C4"/>
    <w:rsid w:val="003D4358"/>
    <w:rsid w:val="003E2BD4"/>
    <w:rsid w:val="00416234"/>
    <w:rsid w:val="0042263F"/>
    <w:rsid w:val="00425AFA"/>
    <w:rsid w:val="00440629"/>
    <w:rsid w:val="00440854"/>
    <w:rsid w:val="00442CDE"/>
    <w:rsid w:val="00454DD7"/>
    <w:rsid w:val="00460CC7"/>
    <w:rsid w:val="004870E6"/>
    <w:rsid w:val="004901B4"/>
    <w:rsid w:val="00495881"/>
    <w:rsid w:val="004A0177"/>
    <w:rsid w:val="004C19EC"/>
    <w:rsid w:val="004C7E54"/>
    <w:rsid w:val="004D273B"/>
    <w:rsid w:val="004D7DCD"/>
    <w:rsid w:val="004E2BC2"/>
    <w:rsid w:val="00503C02"/>
    <w:rsid w:val="00527E6E"/>
    <w:rsid w:val="005345AB"/>
    <w:rsid w:val="00534658"/>
    <w:rsid w:val="00542974"/>
    <w:rsid w:val="005430FC"/>
    <w:rsid w:val="00555AD5"/>
    <w:rsid w:val="0055643F"/>
    <w:rsid w:val="00564EF4"/>
    <w:rsid w:val="005651C5"/>
    <w:rsid w:val="00573679"/>
    <w:rsid w:val="00574850"/>
    <w:rsid w:val="005A6C75"/>
    <w:rsid w:val="005B33CF"/>
    <w:rsid w:val="005C0862"/>
    <w:rsid w:val="005E2228"/>
    <w:rsid w:val="0060205E"/>
    <w:rsid w:val="00611906"/>
    <w:rsid w:val="006156FA"/>
    <w:rsid w:val="00632256"/>
    <w:rsid w:val="00633481"/>
    <w:rsid w:val="00636EB5"/>
    <w:rsid w:val="00664016"/>
    <w:rsid w:val="006704F1"/>
    <w:rsid w:val="0067750B"/>
    <w:rsid w:val="00677F4A"/>
    <w:rsid w:val="00683B4F"/>
    <w:rsid w:val="00684191"/>
    <w:rsid w:val="006867C0"/>
    <w:rsid w:val="006944AC"/>
    <w:rsid w:val="006B73E3"/>
    <w:rsid w:val="006E022A"/>
    <w:rsid w:val="006E2A5F"/>
    <w:rsid w:val="006F3CDF"/>
    <w:rsid w:val="006F4948"/>
    <w:rsid w:val="006F7AA4"/>
    <w:rsid w:val="00705BB6"/>
    <w:rsid w:val="00707566"/>
    <w:rsid w:val="00715D29"/>
    <w:rsid w:val="00716628"/>
    <w:rsid w:val="00717B56"/>
    <w:rsid w:val="00727249"/>
    <w:rsid w:val="00737AF6"/>
    <w:rsid w:val="00742374"/>
    <w:rsid w:val="00770D0E"/>
    <w:rsid w:val="00787C7D"/>
    <w:rsid w:val="007A5326"/>
    <w:rsid w:val="007A7A2D"/>
    <w:rsid w:val="007B3101"/>
    <w:rsid w:val="007C3AE7"/>
    <w:rsid w:val="007F3EC2"/>
    <w:rsid w:val="007F7315"/>
    <w:rsid w:val="00801F26"/>
    <w:rsid w:val="008739D6"/>
    <w:rsid w:val="00883F60"/>
    <w:rsid w:val="00893A35"/>
    <w:rsid w:val="008B1119"/>
    <w:rsid w:val="008C6D41"/>
    <w:rsid w:val="008C7B52"/>
    <w:rsid w:val="008D08A2"/>
    <w:rsid w:val="008F1752"/>
    <w:rsid w:val="008F29E1"/>
    <w:rsid w:val="008F592D"/>
    <w:rsid w:val="00917C37"/>
    <w:rsid w:val="0092418E"/>
    <w:rsid w:val="00934C53"/>
    <w:rsid w:val="00935D9A"/>
    <w:rsid w:val="00975595"/>
    <w:rsid w:val="0099050A"/>
    <w:rsid w:val="009A3EC1"/>
    <w:rsid w:val="009B58C1"/>
    <w:rsid w:val="009E00E3"/>
    <w:rsid w:val="00A00CF2"/>
    <w:rsid w:val="00A04CBA"/>
    <w:rsid w:val="00A10870"/>
    <w:rsid w:val="00A252ED"/>
    <w:rsid w:val="00A34795"/>
    <w:rsid w:val="00A37F1D"/>
    <w:rsid w:val="00A51E8B"/>
    <w:rsid w:val="00A6078C"/>
    <w:rsid w:val="00A62FDD"/>
    <w:rsid w:val="00A6709A"/>
    <w:rsid w:val="00A77B94"/>
    <w:rsid w:val="00A81D34"/>
    <w:rsid w:val="00A915CE"/>
    <w:rsid w:val="00AA6560"/>
    <w:rsid w:val="00AB43FF"/>
    <w:rsid w:val="00AC5BBF"/>
    <w:rsid w:val="00AD333A"/>
    <w:rsid w:val="00AD42CD"/>
    <w:rsid w:val="00AF37B4"/>
    <w:rsid w:val="00B11DE6"/>
    <w:rsid w:val="00B16459"/>
    <w:rsid w:val="00B224FA"/>
    <w:rsid w:val="00B31228"/>
    <w:rsid w:val="00B33D7D"/>
    <w:rsid w:val="00B414E7"/>
    <w:rsid w:val="00B47412"/>
    <w:rsid w:val="00B96CBD"/>
    <w:rsid w:val="00BA119B"/>
    <w:rsid w:val="00BA7F54"/>
    <w:rsid w:val="00BD2506"/>
    <w:rsid w:val="00BF044C"/>
    <w:rsid w:val="00C01052"/>
    <w:rsid w:val="00C061DE"/>
    <w:rsid w:val="00C217B2"/>
    <w:rsid w:val="00C2567C"/>
    <w:rsid w:val="00C3262A"/>
    <w:rsid w:val="00C37700"/>
    <w:rsid w:val="00C427AE"/>
    <w:rsid w:val="00C86DAB"/>
    <w:rsid w:val="00C91D1D"/>
    <w:rsid w:val="00C93AE5"/>
    <w:rsid w:val="00CA4D9B"/>
    <w:rsid w:val="00D04706"/>
    <w:rsid w:val="00D13D4F"/>
    <w:rsid w:val="00D24895"/>
    <w:rsid w:val="00D31BF4"/>
    <w:rsid w:val="00D43200"/>
    <w:rsid w:val="00D52C32"/>
    <w:rsid w:val="00D71E1C"/>
    <w:rsid w:val="00D808D1"/>
    <w:rsid w:val="00D8647A"/>
    <w:rsid w:val="00DC32BD"/>
    <w:rsid w:val="00DD278A"/>
    <w:rsid w:val="00DD694D"/>
    <w:rsid w:val="00DE108D"/>
    <w:rsid w:val="00DE33AA"/>
    <w:rsid w:val="00DEAFE7"/>
    <w:rsid w:val="00DF7808"/>
    <w:rsid w:val="00E10A52"/>
    <w:rsid w:val="00E32895"/>
    <w:rsid w:val="00E3752E"/>
    <w:rsid w:val="00E41628"/>
    <w:rsid w:val="00E77E77"/>
    <w:rsid w:val="00EA29FA"/>
    <w:rsid w:val="00EB4282"/>
    <w:rsid w:val="00EC4C02"/>
    <w:rsid w:val="00EE31E1"/>
    <w:rsid w:val="00EF40CD"/>
    <w:rsid w:val="00F0021A"/>
    <w:rsid w:val="00F026F5"/>
    <w:rsid w:val="00F05130"/>
    <w:rsid w:val="00F12F14"/>
    <w:rsid w:val="00F15209"/>
    <w:rsid w:val="00F25912"/>
    <w:rsid w:val="00F320A5"/>
    <w:rsid w:val="00F41350"/>
    <w:rsid w:val="00F47BEF"/>
    <w:rsid w:val="00F54AC0"/>
    <w:rsid w:val="00F60C34"/>
    <w:rsid w:val="00F708D8"/>
    <w:rsid w:val="00F97806"/>
    <w:rsid w:val="00FC1A61"/>
    <w:rsid w:val="00FD6FEB"/>
    <w:rsid w:val="00FF4BF8"/>
    <w:rsid w:val="00FF4E7E"/>
    <w:rsid w:val="07521E6A"/>
    <w:rsid w:val="099412F2"/>
    <w:rsid w:val="0CE322AD"/>
    <w:rsid w:val="14FDE72E"/>
    <w:rsid w:val="189D6347"/>
    <w:rsid w:val="1F857F9B"/>
    <w:rsid w:val="24096EB8"/>
    <w:rsid w:val="24790B3F"/>
    <w:rsid w:val="26812C6F"/>
    <w:rsid w:val="3D52B172"/>
    <w:rsid w:val="3E25F4AD"/>
    <w:rsid w:val="4106C0FB"/>
    <w:rsid w:val="4113EE60"/>
    <w:rsid w:val="44DABEFF"/>
    <w:rsid w:val="46A6D661"/>
    <w:rsid w:val="499882B6"/>
    <w:rsid w:val="517E0E24"/>
    <w:rsid w:val="5AFA8469"/>
    <w:rsid w:val="5E629006"/>
    <w:rsid w:val="640DA09C"/>
    <w:rsid w:val="6CF1D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50C5F"/>
  <w15:chartTrackingRefBased/>
  <w15:docId w15:val="{D4642323-D03B-9C4C-9193-14CFEB8E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704F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543F4"/>
  </w:style>
  <w:style w:type="paragraph" w:styleId="Sidefod">
    <w:name w:val="footer"/>
    <w:basedOn w:val="Normal"/>
    <w:link w:val="Sidefo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543F4"/>
  </w:style>
  <w:style w:type="character" w:styleId="Hyperlink">
    <w:name w:val="Hyperlink"/>
    <w:basedOn w:val="Standardskrifttypeiafsnit"/>
    <w:uiPriority w:val="99"/>
    <w:unhideWhenUsed/>
    <w:rsid w:val="00EC4C02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4870E6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B58C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B58C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B58C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B58C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B58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Projektbeskrivelse%20skabelon%20-%20dan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5" ma:contentTypeDescription="Opret et nyt dokument." ma:contentTypeScope="" ma:versionID="a6440b7120a89b68169a69707f91fe1c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ca8d4128bba23ba9f2605d3018e2f0ef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BB420-33B4-4F30-A4E4-52F7C3009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4CB669-C40E-48A1-8C37-431CDD6F6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4D0A4A-792D-405B-B537-66CADADE3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Projektbeskrivelse skabelon - dansk.dotx</Template>
  <TotalTime>0</TotalTime>
  <Pages>1</Pages>
  <Words>140</Words>
  <Characters>854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2026-04-21T12:17:00Z</dcterms:created>
  <dcterms:modified xsi:type="dcterms:W3CDTF">2026-04-21T12:17:00Z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0x010100D745B0EA52473D4DB045B5B8CBA52D88</vt:lpwstr>
  </property>
  <property fmtid="{D5CDD505-2E9C-101B-9397-08002B2CF9AE}" pid="3" name="MediaServiceImageTags">
    <vt:lpwstr/>
  </property>
</Properties>
</file>