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0A1AE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b/>
          <w:bCs/>
          <w:sz w:val="40"/>
          <w:szCs w:val="40"/>
          <w:lang w:val="en-US"/>
        </w:rPr>
      </w:pPr>
      <w:r w:rsidRPr="005F697A">
        <w:rPr>
          <w:rFonts w:asciiTheme="minorHAnsi" w:hAnsiTheme="minorHAnsi" w:cs="Arial"/>
          <w:b/>
          <w:bCs/>
          <w:sz w:val="40"/>
          <w:szCs w:val="40"/>
          <w:lang w:val="en-US"/>
        </w:rPr>
        <w:t>Key persons and partners</w:t>
      </w:r>
    </w:p>
    <w:p w14:paraId="0D875573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sz w:val="24"/>
          <w:szCs w:val="24"/>
          <w:lang w:val="en-US"/>
        </w:rPr>
      </w:pPr>
      <w:r w:rsidRPr="005F697A">
        <w:rPr>
          <w:rFonts w:asciiTheme="minorHAnsi" w:hAnsiTheme="minorHAnsi" w:cs="Arial"/>
          <w:sz w:val="24"/>
          <w:szCs w:val="24"/>
          <w:lang w:val="en-US"/>
        </w:rPr>
        <w:t>This template and all two-page CV’s of keypersons must be compiled according to the numbering, into a single PDF document and attached the application.</w:t>
      </w:r>
    </w:p>
    <w:p w14:paraId="1BE5C9F6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b/>
          <w:bCs/>
          <w:sz w:val="24"/>
          <w:szCs w:val="24"/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"/>
        <w:gridCol w:w="1872"/>
        <w:gridCol w:w="1617"/>
        <w:gridCol w:w="2173"/>
        <w:gridCol w:w="3209"/>
      </w:tblGrid>
      <w:tr w:rsidR="001C097D" w:rsidRPr="005F697A" w14:paraId="396F219F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981AA2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No.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E694E17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Name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E5C3D7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Title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196CFC4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Partner/organisation</w:t>
            </w: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41AD890A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Qualifications related to the application</w:t>
            </w:r>
          </w:p>
        </w:tc>
      </w:tr>
      <w:tr w:rsidR="001C097D" w:rsidRPr="005F697A" w14:paraId="3577ECA6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7699432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28672E4A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1967848F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335513DA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1E76AFC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60028C1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283A78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557FCF0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2B8F59E2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2417CCCD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4BE62F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26E75C39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14C9BCEB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1A613E6B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1FA44772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C559935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E37A51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3D85D35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1E7C5D6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16182137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0189789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0A7A2C0E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0BF8BAEE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027E585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759D0DD5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528A183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C8DF1B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F23D159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6C230232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498A0BDD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6BF07C8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599A647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130CF6C9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7364306B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5A269F0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2C6F9C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68F5C0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3A891E7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34F22BE0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5151A6CF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FF5EECE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28D746A7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5BE4B22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505548B8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72D38DDD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8F63B04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42D94D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497386F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685CF5E1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</w:tbl>
    <w:p w14:paraId="44792685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sz w:val="14"/>
          <w:szCs w:val="14"/>
          <w:lang w:val="en-US"/>
        </w:rPr>
      </w:pPr>
    </w:p>
    <w:p w14:paraId="76C7958E" w14:textId="77777777" w:rsidR="001C097D" w:rsidRPr="005F697A" w:rsidRDefault="001C097D" w:rsidP="001C097D">
      <w:pPr>
        <w:rPr>
          <w:rFonts w:asciiTheme="minorHAnsi" w:hAnsiTheme="minorHAnsi"/>
          <w:lang w:val="en-US"/>
        </w:rPr>
      </w:pPr>
    </w:p>
    <w:p w14:paraId="61C14F3C" w14:textId="77777777" w:rsidR="00935051" w:rsidRPr="005F697A" w:rsidRDefault="00935051">
      <w:pPr>
        <w:rPr>
          <w:rFonts w:asciiTheme="minorHAnsi" w:hAnsiTheme="minorHAnsi"/>
          <w:lang w:val="en-US"/>
        </w:rPr>
      </w:pPr>
    </w:p>
    <w:sectPr w:rsidR="00935051" w:rsidRPr="005F697A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2ADB" w14:textId="77777777" w:rsidR="00A66D24" w:rsidRDefault="00A66D24" w:rsidP="001C097D">
      <w:pPr>
        <w:spacing w:after="0" w:line="240" w:lineRule="auto"/>
      </w:pPr>
      <w:r>
        <w:separator/>
      </w:r>
    </w:p>
  </w:endnote>
  <w:endnote w:type="continuationSeparator" w:id="0">
    <w:p w14:paraId="6BA20D63" w14:textId="77777777" w:rsidR="00A66D24" w:rsidRDefault="00A66D24" w:rsidP="001C0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32EE1" w14:textId="77777777" w:rsidR="00A66D24" w:rsidRDefault="00A66D24" w:rsidP="001C097D">
      <w:pPr>
        <w:spacing w:after="0" w:line="240" w:lineRule="auto"/>
      </w:pPr>
      <w:r>
        <w:separator/>
      </w:r>
    </w:p>
  </w:footnote>
  <w:footnote w:type="continuationSeparator" w:id="0">
    <w:p w14:paraId="7336D8EB" w14:textId="77777777" w:rsidR="00A66D24" w:rsidRDefault="00A66D24" w:rsidP="001C0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7497" w14:textId="77777777" w:rsidR="001C097D" w:rsidRDefault="001C097D">
    <w:pPr>
      <w:pStyle w:val="Sidehoved"/>
    </w:pPr>
    <w:r>
      <w:rPr>
        <w:noProof/>
      </w:rPr>
      <w:drawing>
        <wp:inline distT="0" distB="0" distL="0" distR="0" wp14:anchorId="5DA039F1" wp14:editId="66DBAC50">
          <wp:extent cx="998087" cy="544195"/>
          <wp:effectExtent l="0" t="0" r="0" b="8255"/>
          <wp:docPr id="50522703" name="Billede 50522703" descr="Et billede, der indeholder tekst, Font/skrifttype, Grafik, plaka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22703" name="Billede 1" descr="Et billede, der indeholder tekst, Font/skrifttype, Grafik, plakat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328" cy="551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15"/>
    <w:rsid w:val="001249E5"/>
    <w:rsid w:val="001C097D"/>
    <w:rsid w:val="00200D91"/>
    <w:rsid w:val="0020618D"/>
    <w:rsid w:val="004D7DCD"/>
    <w:rsid w:val="005B28AD"/>
    <w:rsid w:val="005F697A"/>
    <w:rsid w:val="00695ED2"/>
    <w:rsid w:val="00935051"/>
    <w:rsid w:val="00A66D24"/>
    <w:rsid w:val="00B21C15"/>
    <w:rsid w:val="00B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B7799"/>
  <w15:chartTrackingRefBased/>
  <w15:docId w15:val="{108BEF8A-22ED-064E-8115-63E50C8A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97D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C09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C09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C09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C09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C09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C097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C097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C097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C097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C0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C0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C0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C09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C09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C09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C09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C09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C09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C0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1C0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C097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C0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C097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1C09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C097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1C09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C0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C09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C097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1C097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C09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097D"/>
    <w:rPr>
      <w:rFonts w:ascii="Calibri" w:eastAsia="Calibri" w:hAnsi="Calibri" w:cs="Calibri"/>
      <w:kern w:val="0"/>
      <w:sz w:val="22"/>
      <w:szCs w:val="22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1C09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097D"/>
    <w:rPr>
      <w:rFonts w:ascii="Calibri" w:eastAsia="Calibri" w:hAnsi="Calibri" w:cs="Calibri"/>
      <w:kern w:val="0"/>
      <w:sz w:val="22"/>
      <w:szCs w:val="22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achim/Downloads/Keypersons+partner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5B0EA52473D4DB045B5B8CBA52D88" ma:contentTypeVersion="4" ma:contentTypeDescription="Opret et nyt dokument." ma:contentTypeScope="" ma:versionID="f3d8449311cdd32ccd43d382532d17c1">
  <xsd:schema xmlns:xsd="http://www.w3.org/2001/XMLSchema" xmlns:xs="http://www.w3.org/2001/XMLSchema" xmlns:p="http://schemas.microsoft.com/office/2006/metadata/properties" xmlns:ns2="6571ae85-975a-495d-8ecd-3911953214ed" targetNamespace="http://schemas.microsoft.com/office/2006/metadata/properties" ma:root="true" ma:fieldsID="245de38542e5268e0a7733ebf42d7a8a" ns2:_="">
    <xsd:import namespace="6571ae85-975a-495d-8ecd-39119532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1ae85-975a-495d-8ecd-391195321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B5AB1-E265-4E79-802A-9B0822960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1ae85-975a-495d-8ecd-391195321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433C6B-9516-4D89-8AB4-C4E47FC83B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22CB43-FB7F-4AF1-9E56-551704930C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Keypersons+partnere template.dotx</Template>
  <TotalTime>0</TotalTime>
  <Pages>1</Pages>
  <Words>43</Words>
  <Characters>267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Werner</dc:creator>
  <cp:keywords/>
  <dc:description/>
  <cp:lastModifiedBy>Joachim Werner</cp:lastModifiedBy>
  <cp:revision>1</cp:revision>
  <dcterms:created xsi:type="dcterms:W3CDTF">2026-04-21T12:22:00Z</dcterms:created>
  <dcterms:modified xsi:type="dcterms:W3CDTF">2026-04-21T12:22:00Z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56930f01-88b3-4076-a198-914d1a424d5e</vt:lpwstr>
  </property>
  <property fmtid="{D5CDD505-2E9C-101B-9397-08002B2CF9AE}" pid="3" name="MediaServiceImageTags">
    <vt:lpwstr/>
  </property>
  <property fmtid="{D5CDD505-2E9C-101B-9397-08002B2CF9AE}" pid="4" name="ContentTypeId">
    <vt:lpwstr>0x010100D745B0EA52473D4DB045B5B8CBA52D88</vt:lpwstr>
  </property>
</Properties>
</file>