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E57F0" w14:textId="77777777" w:rsidR="00D24895" w:rsidRDefault="00F25912" w:rsidP="00F25912">
      <w:pPr>
        <w:tabs>
          <w:tab w:val="left" w:pos="4020"/>
        </w:tabs>
        <w:spacing w:after="0" w:line="280" w:lineRule="atLeast"/>
        <w:rPr>
          <w:rFonts w:ascii="Arial" w:hAnsi="Arial" w:cs="Arial"/>
          <w:b/>
          <w:bCs/>
          <w:sz w:val="40"/>
          <w:szCs w:val="40"/>
          <w:lang w:val="en-US"/>
        </w:rPr>
      </w:pPr>
      <w:r>
        <w:rPr>
          <w:rFonts w:ascii="Arial" w:hAnsi="Arial" w:cs="Arial"/>
          <w:b/>
          <w:bCs/>
          <w:sz w:val="40"/>
          <w:szCs w:val="40"/>
          <w:lang w:val="en-US"/>
        </w:rPr>
        <w:tab/>
      </w:r>
    </w:p>
    <w:p w14:paraId="768067AD" w14:textId="77777777" w:rsidR="006704F1" w:rsidRPr="006F178F" w:rsidRDefault="00611906" w:rsidP="006704F1">
      <w:pPr>
        <w:spacing w:after="0" w:line="280" w:lineRule="atLeast"/>
        <w:rPr>
          <w:rFonts w:ascii="Aptos" w:hAnsi="Aptos" w:cs="Arial"/>
          <w:b/>
          <w:bCs/>
          <w:sz w:val="40"/>
          <w:szCs w:val="40"/>
        </w:rPr>
      </w:pPr>
      <w:r w:rsidRPr="006F178F">
        <w:rPr>
          <w:rFonts w:ascii="Aptos" w:hAnsi="Aptos" w:cs="Arial"/>
          <w:b/>
          <w:bCs/>
          <w:sz w:val="40"/>
          <w:szCs w:val="40"/>
        </w:rPr>
        <w:t>Projekt</w:t>
      </w:r>
      <w:r w:rsidR="00FE6DC6" w:rsidRPr="006F178F">
        <w:rPr>
          <w:rFonts w:ascii="Aptos" w:hAnsi="Aptos" w:cs="Arial"/>
          <w:b/>
          <w:bCs/>
          <w:sz w:val="40"/>
          <w:szCs w:val="40"/>
        </w:rPr>
        <w:t>skitse</w:t>
      </w:r>
      <w:r w:rsidRPr="006F178F">
        <w:rPr>
          <w:rFonts w:ascii="Aptos" w:hAnsi="Aptos" w:cs="Arial"/>
          <w:b/>
          <w:bCs/>
          <w:sz w:val="40"/>
          <w:szCs w:val="40"/>
        </w:rPr>
        <w:t xml:space="preserve"> til Center for Sundt Liv og Trivsel</w:t>
      </w:r>
    </w:p>
    <w:p w14:paraId="371661B7" w14:textId="77777777" w:rsidR="006704F1" w:rsidRPr="006F178F" w:rsidRDefault="00176D37" w:rsidP="00176D37">
      <w:pPr>
        <w:tabs>
          <w:tab w:val="left" w:pos="3790"/>
        </w:tabs>
        <w:spacing w:after="0" w:line="280" w:lineRule="atLeast"/>
        <w:rPr>
          <w:rFonts w:ascii="Aptos" w:eastAsia="Times New Roman" w:hAnsi="Aptos" w:cs="Arial"/>
          <w:i/>
          <w:iCs/>
        </w:rPr>
      </w:pPr>
      <w:r w:rsidRPr="006F178F">
        <w:rPr>
          <w:rFonts w:ascii="Aptos" w:eastAsia="Times New Roman" w:hAnsi="Aptos" w:cs="Arial"/>
          <w:i/>
          <w:iCs/>
        </w:rPr>
        <w:tab/>
      </w:r>
    </w:p>
    <w:p w14:paraId="70AF8BB5" w14:textId="77777777" w:rsidR="008739D6" w:rsidRPr="006F178F" w:rsidRDefault="008739D6" w:rsidP="006704F1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</w:rPr>
      </w:pPr>
      <w:r w:rsidRPr="006F178F">
        <w:rPr>
          <w:rFonts w:ascii="Aptos" w:eastAsia="Times New Roman" w:hAnsi="Aptos" w:cstheme="minorHAnsi"/>
          <w:b/>
          <w:bCs/>
          <w:sz w:val="28"/>
          <w:szCs w:val="28"/>
        </w:rPr>
        <w:t>Titel</w:t>
      </w:r>
    </w:p>
    <w:p w14:paraId="198FA3FB" w14:textId="77777777" w:rsidR="005C6C47" w:rsidRPr="006F178F" w:rsidRDefault="005C6C47" w:rsidP="005C6C47">
      <w:pPr>
        <w:spacing w:after="0" w:line="280" w:lineRule="atLeast"/>
        <w:rPr>
          <w:rFonts w:ascii="Aptos" w:eastAsia="Times New Roman" w:hAnsi="Aptos" w:cstheme="minorHAnsi"/>
        </w:rPr>
      </w:pPr>
      <w:r w:rsidRPr="006F178F">
        <w:rPr>
          <w:rFonts w:ascii="Aptos" w:eastAsia="Times New Roman" w:hAnsi="Aptos" w:cstheme="minorHAnsi"/>
        </w:rPr>
        <w:t>Indsæt projekttitel</w:t>
      </w:r>
      <w:r>
        <w:rPr>
          <w:rFonts w:ascii="Aptos" w:eastAsia="Times New Roman" w:hAnsi="Aptos" w:cstheme="minorHAnsi"/>
        </w:rPr>
        <w:t xml:space="preserve"> (maksimalt 80 anslag)</w:t>
      </w:r>
    </w:p>
    <w:p w14:paraId="36928603" w14:textId="77777777" w:rsidR="00C3262A" w:rsidRPr="00F61939" w:rsidRDefault="00C3262A" w:rsidP="006704F1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</w:rPr>
      </w:pPr>
    </w:p>
    <w:p w14:paraId="2E2BF2EA" w14:textId="77777777" w:rsidR="00742374" w:rsidRPr="006F178F" w:rsidRDefault="00742374" w:rsidP="006704F1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</w:rPr>
      </w:pPr>
      <w:r w:rsidRPr="006F178F">
        <w:rPr>
          <w:rFonts w:ascii="Aptos" w:eastAsia="Times New Roman" w:hAnsi="Aptos" w:cstheme="minorHAnsi"/>
          <w:b/>
          <w:bCs/>
          <w:sz w:val="28"/>
          <w:szCs w:val="28"/>
        </w:rPr>
        <w:t>Kort projektbeskrivelse</w:t>
      </w:r>
      <w:r w:rsidR="006704F1" w:rsidRPr="006F178F">
        <w:rPr>
          <w:rFonts w:ascii="Aptos" w:eastAsia="Times New Roman" w:hAnsi="Aptos" w:cstheme="minorHAnsi"/>
          <w:b/>
          <w:bCs/>
          <w:sz w:val="28"/>
          <w:szCs w:val="28"/>
        </w:rPr>
        <w:t>/</w:t>
      </w:r>
      <w:r w:rsidRPr="006F178F">
        <w:rPr>
          <w:rFonts w:ascii="Aptos" w:eastAsia="Times New Roman" w:hAnsi="Aptos" w:cstheme="minorHAnsi"/>
          <w:b/>
          <w:bCs/>
          <w:sz w:val="28"/>
          <w:szCs w:val="28"/>
        </w:rPr>
        <w:t xml:space="preserve">resumé </w:t>
      </w:r>
    </w:p>
    <w:p w14:paraId="6712BBF8" w14:textId="77777777" w:rsidR="00F61939" w:rsidRPr="006F178F" w:rsidRDefault="00F61939" w:rsidP="317D09FC">
      <w:pPr>
        <w:spacing w:after="0" w:line="280" w:lineRule="atLeast"/>
        <w:rPr>
          <w:rFonts w:ascii="Aptos" w:eastAsia="Times New Roman" w:hAnsi="Aptos"/>
        </w:rPr>
      </w:pPr>
      <w:r w:rsidRPr="317D09FC">
        <w:rPr>
          <w:rFonts w:ascii="Aptos" w:eastAsia="Times New Roman" w:hAnsi="Aptos"/>
        </w:rPr>
        <w:t xml:space="preserve">En kort beskrivelse </w:t>
      </w:r>
      <w:r w:rsidR="46355C58" w:rsidRPr="317D09FC">
        <w:rPr>
          <w:rFonts w:ascii="Aptos" w:eastAsia="Times New Roman" w:hAnsi="Aptos"/>
        </w:rPr>
        <w:t xml:space="preserve">af projektet </w:t>
      </w:r>
      <w:r w:rsidRPr="317D09FC">
        <w:rPr>
          <w:rFonts w:ascii="Aptos" w:eastAsia="Times New Roman" w:hAnsi="Aptos"/>
        </w:rPr>
        <w:t xml:space="preserve">(maksimalt </w:t>
      </w:r>
      <w:r w:rsidR="008A6841" w:rsidRPr="317D09FC">
        <w:rPr>
          <w:rFonts w:ascii="Aptos" w:eastAsia="Times New Roman" w:hAnsi="Aptos"/>
        </w:rPr>
        <w:t>10</w:t>
      </w:r>
      <w:r w:rsidRPr="317D09FC">
        <w:rPr>
          <w:rFonts w:ascii="Aptos" w:eastAsia="Times New Roman" w:hAnsi="Aptos"/>
        </w:rPr>
        <w:t xml:space="preserve">00 anslag). </w:t>
      </w:r>
    </w:p>
    <w:p w14:paraId="54C20570" w14:textId="77777777" w:rsidR="00F0097D" w:rsidRPr="006F178F" w:rsidRDefault="00F0097D" w:rsidP="00F0097D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</w:rPr>
      </w:pPr>
    </w:p>
    <w:p w14:paraId="32578C8E" w14:textId="77777777" w:rsidR="006704F1" w:rsidRPr="006F178F" w:rsidRDefault="000B0D4D" w:rsidP="006704F1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</w:rPr>
      </w:pPr>
      <w:r w:rsidRPr="006F178F">
        <w:rPr>
          <w:rFonts w:ascii="Aptos" w:eastAsia="Times New Roman" w:hAnsi="Aptos" w:cstheme="minorHAnsi"/>
          <w:b/>
          <w:bCs/>
          <w:sz w:val="28"/>
          <w:szCs w:val="28"/>
        </w:rPr>
        <w:t>Projektbeskrivelse</w:t>
      </w:r>
    </w:p>
    <w:p w14:paraId="63B7E885" w14:textId="77777777" w:rsidR="00DE33AA" w:rsidRPr="006F178F" w:rsidRDefault="000B0D4D" w:rsidP="317D09FC">
      <w:pPr>
        <w:spacing w:after="0" w:line="280" w:lineRule="atLeast"/>
        <w:rPr>
          <w:rFonts w:ascii="Aptos" w:eastAsia="Times New Roman" w:hAnsi="Aptos"/>
        </w:rPr>
      </w:pPr>
      <w:r w:rsidRPr="317D09FC">
        <w:rPr>
          <w:rFonts w:ascii="Aptos" w:eastAsia="Times New Roman" w:hAnsi="Aptos"/>
        </w:rPr>
        <w:t xml:space="preserve">Beskrivelsen skrives på dansk </w:t>
      </w:r>
      <w:r w:rsidR="008F592D" w:rsidRPr="317D09FC">
        <w:rPr>
          <w:rFonts w:ascii="Aptos" w:eastAsia="Times New Roman" w:hAnsi="Aptos"/>
        </w:rPr>
        <w:t>i</w:t>
      </w:r>
      <w:r w:rsidRPr="317D09FC">
        <w:rPr>
          <w:rFonts w:ascii="Aptos" w:eastAsia="Times New Roman" w:hAnsi="Aptos"/>
        </w:rPr>
        <w:t xml:space="preserve"> </w:t>
      </w:r>
      <w:r w:rsidR="005C0862" w:rsidRPr="317D09FC">
        <w:rPr>
          <w:rFonts w:ascii="Aptos" w:eastAsia="Times New Roman" w:hAnsi="Aptos"/>
        </w:rPr>
        <w:t>skrifttype A</w:t>
      </w:r>
      <w:r w:rsidR="00404CD4" w:rsidRPr="317D09FC">
        <w:rPr>
          <w:rFonts w:ascii="Aptos" w:eastAsia="Times New Roman" w:hAnsi="Aptos"/>
        </w:rPr>
        <w:t xml:space="preserve">ptos </w:t>
      </w:r>
      <w:r w:rsidR="005C0862" w:rsidRPr="317D09FC">
        <w:rPr>
          <w:rFonts w:ascii="Aptos" w:eastAsia="Times New Roman" w:hAnsi="Aptos"/>
        </w:rPr>
        <w:t>str</w:t>
      </w:r>
      <w:r w:rsidR="1F7282D3" w:rsidRPr="317D09FC">
        <w:rPr>
          <w:rFonts w:ascii="Aptos" w:eastAsia="Times New Roman" w:hAnsi="Aptos"/>
        </w:rPr>
        <w:t>.</w:t>
      </w:r>
      <w:r w:rsidR="005C0862" w:rsidRPr="317D09FC">
        <w:rPr>
          <w:rFonts w:ascii="Aptos" w:eastAsia="Times New Roman" w:hAnsi="Aptos"/>
        </w:rPr>
        <w:t xml:space="preserve"> 11</w:t>
      </w:r>
      <w:r w:rsidR="0067750B" w:rsidRPr="317D09FC">
        <w:rPr>
          <w:rFonts w:ascii="Aptos" w:eastAsia="Times New Roman" w:hAnsi="Aptos"/>
        </w:rPr>
        <w:t xml:space="preserve"> og må ikke overstige 5 sider</w:t>
      </w:r>
      <w:r w:rsidR="000C68E4" w:rsidRPr="317D09FC">
        <w:rPr>
          <w:rFonts w:ascii="Aptos" w:eastAsia="Times New Roman" w:hAnsi="Aptos"/>
        </w:rPr>
        <w:t xml:space="preserve"> </w:t>
      </w:r>
      <w:r w:rsidR="003D3BC4" w:rsidRPr="317D09FC">
        <w:rPr>
          <w:rFonts w:ascii="Aptos" w:eastAsia="Times New Roman" w:hAnsi="Aptos"/>
        </w:rPr>
        <w:t xml:space="preserve">eksklusiv </w:t>
      </w:r>
      <w:r w:rsidR="000C68E4" w:rsidRPr="317D09FC">
        <w:rPr>
          <w:rFonts w:ascii="Aptos" w:eastAsia="Times New Roman" w:hAnsi="Aptos"/>
        </w:rPr>
        <w:t>eventuelle referencer</w:t>
      </w:r>
      <w:r w:rsidR="0067750B" w:rsidRPr="317D09FC">
        <w:rPr>
          <w:rFonts w:ascii="Aptos" w:eastAsia="Times New Roman" w:hAnsi="Aptos"/>
        </w:rPr>
        <w:t xml:space="preserve">. </w:t>
      </w:r>
    </w:p>
    <w:p w14:paraId="2160145B" w14:textId="77777777" w:rsidR="00F026F5" w:rsidRPr="006F178F" w:rsidRDefault="00F026F5" w:rsidP="00DE33AA">
      <w:pPr>
        <w:spacing w:after="0" w:line="280" w:lineRule="atLeast"/>
        <w:rPr>
          <w:rFonts w:ascii="Aptos" w:eastAsia="Times New Roman" w:hAnsi="Aptos" w:cstheme="minorHAnsi"/>
        </w:rPr>
      </w:pPr>
    </w:p>
    <w:p w14:paraId="7DF998F5" w14:textId="77777777" w:rsidR="00285469" w:rsidRPr="006F178F" w:rsidRDefault="00DF01AD" w:rsidP="00DE33AA">
      <w:pPr>
        <w:spacing w:after="0" w:line="280" w:lineRule="atLeast"/>
        <w:rPr>
          <w:rFonts w:ascii="Aptos" w:eastAsia="Times New Roman" w:hAnsi="Aptos" w:cstheme="minorHAnsi"/>
        </w:rPr>
      </w:pPr>
      <w:r w:rsidRPr="006F178F">
        <w:rPr>
          <w:rFonts w:ascii="Aptos" w:eastAsia="Times New Roman" w:hAnsi="Aptos" w:cstheme="minorHAnsi"/>
        </w:rPr>
        <w:t>Projektbeskrivelsen</w:t>
      </w:r>
      <w:r w:rsidR="00285469" w:rsidRPr="006F178F">
        <w:rPr>
          <w:rFonts w:ascii="Aptos" w:eastAsia="Times New Roman" w:hAnsi="Aptos" w:cstheme="minorHAnsi"/>
        </w:rPr>
        <w:t xml:space="preserve"> skal indeholde følgende:</w:t>
      </w:r>
    </w:p>
    <w:p w14:paraId="6B6DEE28" w14:textId="77777777" w:rsidR="00F0097D" w:rsidRDefault="002D057E" w:rsidP="00F0097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</w:rPr>
      </w:pPr>
      <w:r w:rsidRPr="006F178F">
        <w:rPr>
          <w:rFonts w:ascii="Aptos" w:eastAsia="Times New Roman" w:hAnsi="Aptos" w:cstheme="minorHAnsi"/>
          <w:i/>
          <w:iCs/>
        </w:rPr>
        <w:t>Formål og mål</w:t>
      </w:r>
    </w:p>
    <w:p w14:paraId="735657CF" w14:textId="77777777" w:rsidR="00C91D1D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</w:rPr>
      </w:pPr>
      <w:r w:rsidRPr="006F178F">
        <w:rPr>
          <w:rFonts w:ascii="Aptos" w:eastAsia="Times New Roman" w:hAnsi="Aptos" w:cstheme="minorHAnsi"/>
          <w:i/>
          <w:iCs/>
        </w:rPr>
        <w:t xml:space="preserve">Baggrund (Introduktion til problemet + state of the art + hypotese </w:t>
      </w:r>
      <w:r w:rsidR="0023582A" w:rsidRPr="006F178F">
        <w:rPr>
          <w:rFonts w:ascii="Aptos" w:eastAsia="Times New Roman" w:hAnsi="Aptos" w:cstheme="minorHAnsi"/>
          <w:i/>
          <w:iCs/>
        </w:rPr>
        <w:t>om</w:t>
      </w:r>
      <w:r w:rsidRPr="006F178F">
        <w:rPr>
          <w:rFonts w:ascii="Aptos" w:eastAsia="Times New Roman" w:hAnsi="Aptos" w:cstheme="minorHAnsi"/>
          <w:i/>
          <w:iCs/>
        </w:rPr>
        <w:t xml:space="preserve"> undersøgelsens resultater)</w:t>
      </w:r>
    </w:p>
    <w:p w14:paraId="527393F6" w14:textId="77777777" w:rsidR="00C91D1D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</w:rPr>
      </w:pPr>
      <w:r w:rsidRPr="006F178F">
        <w:rPr>
          <w:rFonts w:ascii="Aptos" w:eastAsia="Times New Roman" w:hAnsi="Aptos" w:cstheme="minorHAnsi"/>
          <w:i/>
          <w:iCs/>
        </w:rPr>
        <w:t xml:space="preserve">Strategisk relevans (for samfundet og </w:t>
      </w:r>
      <w:r w:rsidR="008C7B52" w:rsidRPr="006F178F">
        <w:rPr>
          <w:rFonts w:ascii="Aptos" w:eastAsia="Times New Roman" w:hAnsi="Aptos" w:cstheme="minorHAnsi"/>
          <w:i/>
          <w:iCs/>
        </w:rPr>
        <w:t>for Center for Sundt Liv og Trivsel</w:t>
      </w:r>
      <w:r w:rsidRPr="006F178F">
        <w:rPr>
          <w:rFonts w:ascii="Aptos" w:eastAsia="Times New Roman" w:hAnsi="Aptos" w:cstheme="minorHAnsi"/>
          <w:i/>
          <w:iCs/>
        </w:rPr>
        <w:t>)</w:t>
      </w:r>
    </w:p>
    <w:p w14:paraId="370036A2" w14:textId="77777777" w:rsidR="00C91D1D" w:rsidRPr="006F178F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</w:rPr>
      </w:pPr>
      <w:r w:rsidRPr="006F178F">
        <w:rPr>
          <w:rFonts w:ascii="Aptos" w:eastAsia="Times New Roman" w:hAnsi="Aptos" w:cstheme="minorHAnsi"/>
          <w:i/>
          <w:iCs/>
        </w:rPr>
        <w:t xml:space="preserve">Beskrivelse af </w:t>
      </w:r>
      <w:r w:rsidR="0023582A" w:rsidRPr="006F178F">
        <w:rPr>
          <w:rFonts w:ascii="Aptos" w:eastAsia="Times New Roman" w:hAnsi="Aptos" w:cstheme="minorHAnsi"/>
          <w:i/>
          <w:iCs/>
        </w:rPr>
        <w:t>projektet</w:t>
      </w:r>
      <w:r w:rsidRPr="006F178F">
        <w:rPr>
          <w:rFonts w:ascii="Aptos" w:eastAsia="Times New Roman" w:hAnsi="Aptos" w:cstheme="minorHAnsi"/>
          <w:i/>
          <w:iCs/>
        </w:rPr>
        <w:t xml:space="preserve">, inkl. vision, koncept/design og metoder, tidslinje og milepæle, juridiske og etiske overvejelser osv.) </w:t>
      </w:r>
    </w:p>
    <w:p w14:paraId="1E3CBEC5" w14:textId="77777777" w:rsidR="00C91D1D" w:rsidRPr="006F178F" w:rsidRDefault="00CA598A" w:rsidP="007F6855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6F178F">
        <w:rPr>
          <w:rFonts w:ascii="Aptos" w:eastAsia="Times New Roman" w:hAnsi="Aptos" w:cstheme="minorHAnsi"/>
          <w:i/>
          <w:iCs/>
        </w:rPr>
        <w:t>Forventet g</w:t>
      </w:r>
      <w:r w:rsidR="00C91D1D" w:rsidRPr="006F178F">
        <w:rPr>
          <w:rFonts w:ascii="Aptos" w:eastAsia="Times New Roman" w:hAnsi="Aptos" w:cstheme="minorHAnsi"/>
          <w:i/>
          <w:iCs/>
        </w:rPr>
        <w:t>overnance (</w:t>
      </w:r>
      <w:r w:rsidRPr="006F178F">
        <w:rPr>
          <w:rFonts w:ascii="Aptos" w:eastAsia="Times New Roman" w:hAnsi="Aptos" w:cstheme="minorHAnsi"/>
          <w:i/>
          <w:iCs/>
        </w:rPr>
        <w:t xml:space="preserve">herunder udvælgelse af </w:t>
      </w:r>
      <w:r w:rsidR="00C91D1D" w:rsidRPr="006F178F">
        <w:rPr>
          <w:rFonts w:ascii="Aptos" w:eastAsia="Times New Roman" w:hAnsi="Aptos" w:cstheme="minorHAnsi"/>
          <w:i/>
        </w:rPr>
        <w:t xml:space="preserve">partnere, interessenter </w:t>
      </w:r>
      <w:r w:rsidRPr="006F178F">
        <w:rPr>
          <w:rFonts w:ascii="Aptos" w:eastAsia="Times New Roman" w:hAnsi="Aptos" w:cstheme="minorHAnsi"/>
          <w:i/>
          <w:iCs/>
        </w:rPr>
        <w:t>m.v.</w:t>
      </w:r>
      <w:r w:rsidR="00C91D1D" w:rsidRPr="006F178F">
        <w:rPr>
          <w:rFonts w:ascii="Aptos" w:eastAsia="Times New Roman" w:hAnsi="Aptos" w:cstheme="minorHAnsi"/>
          <w:i/>
        </w:rPr>
        <w:t>)</w:t>
      </w:r>
    </w:p>
    <w:p w14:paraId="1B6F3DD9" w14:textId="77777777" w:rsidR="0036487A" w:rsidRDefault="00C91D1D" w:rsidP="5AEABA02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/>
          <w:i/>
          <w:iCs/>
        </w:rPr>
      </w:pPr>
      <w:r w:rsidRPr="5AEABA02">
        <w:rPr>
          <w:rFonts w:ascii="Aptos" w:eastAsia="Times New Roman" w:hAnsi="Aptos"/>
          <w:i/>
          <w:iCs/>
        </w:rPr>
        <w:t xml:space="preserve">Forventet </w:t>
      </w:r>
      <w:r w:rsidR="00366F06" w:rsidRPr="5AEABA02">
        <w:rPr>
          <w:rFonts w:ascii="Aptos" w:eastAsia="Times New Roman" w:hAnsi="Aptos"/>
          <w:i/>
          <w:iCs/>
        </w:rPr>
        <w:t xml:space="preserve">impact og </w:t>
      </w:r>
      <w:r w:rsidR="53A7827A" w:rsidRPr="5AEABA02">
        <w:rPr>
          <w:rFonts w:ascii="Aptos" w:eastAsia="Times New Roman" w:hAnsi="Aptos"/>
          <w:i/>
          <w:iCs/>
        </w:rPr>
        <w:t>forankring</w:t>
      </w:r>
    </w:p>
    <w:p w14:paraId="15A45CBD" w14:textId="77777777" w:rsidR="0036487A" w:rsidRDefault="0036487A" w:rsidP="0036487A">
      <w:pPr>
        <w:spacing w:after="0" w:line="280" w:lineRule="atLeast"/>
        <w:rPr>
          <w:rFonts w:ascii="Aptos" w:eastAsia="Times New Roman" w:hAnsi="Aptos" w:cstheme="minorHAnsi"/>
          <w:i/>
          <w:iCs/>
        </w:rPr>
      </w:pPr>
      <w:r>
        <w:rPr>
          <w:rFonts w:ascii="Aptos" w:eastAsia="Times New Roman" w:hAnsi="Aptos" w:cstheme="minorHAnsi"/>
          <w:i/>
          <w:iCs/>
        </w:rPr>
        <w:br/>
      </w:r>
    </w:p>
    <w:p w14:paraId="5D868D42" w14:textId="77777777" w:rsidR="0036487A" w:rsidRPr="0036487A" w:rsidRDefault="0036487A" w:rsidP="0036487A">
      <w:pPr>
        <w:tabs>
          <w:tab w:val="left" w:pos="0"/>
          <w:tab w:val="left" w:pos="180"/>
        </w:tabs>
        <w:spacing w:after="0" w:line="280" w:lineRule="atLeast"/>
        <w:rPr>
          <w:rFonts w:ascii="Aptos" w:eastAsia="Times New Roman" w:hAnsi="Aptos" w:cstheme="minorHAnsi"/>
          <w:b/>
          <w:sz w:val="28"/>
          <w:szCs w:val="28"/>
        </w:rPr>
      </w:pPr>
      <w:r w:rsidRPr="0036487A">
        <w:rPr>
          <w:rFonts w:ascii="Aptos" w:eastAsia="Times New Roman" w:hAnsi="Aptos" w:cstheme="minorHAnsi"/>
          <w:b/>
          <w:sz w:val="28"/>
          <w:szCs w:val="28"/>
        </w:rPr>
        <w:t>Bilag</w:t>
      </w:r>
    </w:p>
    <w:p w14:paraId="0DE60B93" w14:textId="77777777" w:rsidR="0036487A" w:rsidRPr="00F97806" w:rsidRDefault="0036487A" w:rsidP="0036487A">
      <w:pPr>
        <w:spacing w:after="0" w:line="280" w:lineRule="atLeast"/>
        <w:rPr>
          <w:rFonts w:ascii="Aptos" w:eastAsia="Times New Roman" w:hAnsi="Aptos"/>
        </w:rPr>
      </w:pPr>
      <w:r w:rsidRPr="00F97806">
        <w:rPr>
          <w:rFonts w:ascii="Aptos" w:eastAsia="Times New Roman" w:hAnsi="Aptos"/>
        </w:rPr>
        <w:t xml:space="preserve">Følgende bilag skal vedlægges </w:t>
      </w:r>
      <w:r>
        <w:rPr>
          <w:rFonts w:ascii="Aptos" w:eastAsia="Times New Roman" w:hAnsi="Aptos"/>
        </w:rPr>
        <w:t>projektskitsen</w:t>
      </w:r>
      <w:r w:rsidRPr="00F97806">
        <w:rPr>
          <w:rFonts w:ascii="Aptos" w:eastAsia="Times New Roman" w:hAnsi="Aptos"/>
        </w:rPr>
        <w:t>:</w:t>
      </w:r>
    </w:p>
    <w:p w14:paraId="4D56BDC6" w14:textId="77777777" w:rsidR="0036487A" w:rsidRPr="00D43200" w:rsidRDefault="0094288D" w:rsidP="0036487A">
      <w:pPr>
        <w:pStyle w:val="Listeafsnit"/>
        <w:numPr>
          <w:ilvl w:val="0"/>
          <w:numId w:val="9"/>
        </w:numPr>
        <w:spacing w:after="0" w:line="280" w:lineRule="atLeast"/>
        <w:rPr>
          <w:rFonts w:ascii="Aptos" w:eastAsia="Times New Roman" w:hAnsi="Aptos" w:cstheme="minorHAnsi"/>
          <w:i/>
        </w:rPr>
      </w:pPr>
      <w:r>
        <w:rPr>
          <w:rFonts w:ascii="Aptos" w:eastAsia="Times New Roman" w:hAnsi="Aptos" w:cstheme="minorHAnsi"/>
          <w:i/>
        </w:rPr>
        <w:t>Budgetudkast.</w:t>
      </w:r>
      <w:r w:rsidR="0036487A" w:rsidRPr="00D43200">
        <w:rPr>
          <w:rFonts w:ascii="Aptos" w:eastAsia="Times New Roman" w:hAnsi="Aptos" w:cstheme="minorHAnsi"/>
          <w:i/>
        </w:rPr>
        <w:t xml:space="preserve"> Anvend venligst den vedlagte skabelon</w:t>
      </w:r>
    </w:p>
    <w:p w14:paraId="13BB37B0" w14:textId="77777777" w:rsidR="0036487A" w:rsidRPr="0036487A" w:rsidRDefault="0036487A" w:rsidP="0036487A">
      <w:pPr>
        <w:spacing w:after="0" w:line="280" w:lineRule="atLeast"/>
        <w:rPr>
          <w:rFonts w:ascii="Aptos" w:eastAsia="Times New Roman" w:hAnsi="Aptos" w:cstheme="minorHAnsi"/>
          <w:i/>
          <w:iCs/>
        </w:rPr>
      </w:pPr>
    </w:p>
    <w:p w14:paraId="10541DDA" w14:textId="77777777" w:rsidR="00EB4282" w:rsidRPr="00DF01AD" w:rsidRDefault="00EB4282" w:rsidP="00EB4282">
      <w:pPr>
        <w:spacing w:after="0" w:line="280" w:lineRule="atLeast"/>
        <w:ind w:left="360"/>
        <w:rPr>
          <w:rFonts w:ascii="Arial" w:eastAsia="Times New Roman" w:hAnsi="Arial" w:cs="Arial"/>
          <w:i/>
          <w:iCs/>
        </w:rPr>
      </w:pPr>
    </w:p>
    <w:sectPr w:rsidR="00EB4282" w:rsidRPr="00DF01AD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B3E05" w14:textId="77777777" w:rsidR="00843FCA" w:rsidRDefault="00843FCA" w:rsidP="000543F4">
      <w:pPr>
        <w:spacing w:after="0" w:line="240" w:lineRule="auto"/>
      </w:pPr>
      <w:r>
        <w:separator/>
      </w:r>
    </w:p>
  </w:endnote>
  <w:endnote w:type="continuationSeparator" w:id="0">
    <w:p w14:paraId="3E97F2E7" w14:textId="77777777" w:rsidR="00843FCA" w:rsidRDefault="00843FCA" w:rsidP="000543F4">
      <w:pPr>
        <w:spacing w:after="0" w:line="240" w:lineRule="auto"/>
      </w:pPr>
      <w:r>
        <w:continuationSeparator/>
      </w:r>
    </w:p>
  </w:endnote>
  <w:endnote w:type="continuationNotice" w:id="1">
    <w:p w14:paraId="699E6EE9" w14:textId="77777777" w:rsidR="00843FCA" w:rsidRDefault="00843F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003030101060003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3B7BC" w14:textId="77777777" w:rsidR="00843FCA" w:rsidRDefault="00843FCA" w:rsidP="000543F4">
      <w:pPr>
        <w:spacing w:after="0" w:line="240" w:lineRule="auto"/>
      </w:pPr>
      <w:r>
        <w:separator/>
      </w:r>
    </w:p>
  </w:footnote>
  <w:footnote w:type="continuationSeparator" w:id="0">
    <w:p w14:paraId="0DFD16F2" w14:textId="77777777" w:rsidR="00843FCA" w:rsidRDefault="00843FCA" w:rsidP="000543F4">
      <w:pPr>
        <w:spacing w:after="0" w:line="240" w:lineRule="auto"/>
      </w:pPr>
      <w:r>
        <w:continuationSeparator/>
      </w:r>
    </w:p>
  </w:footnote>
  <w:footnote w:type="continuationNotice" w:id="1">
    <w:p w14:paraId="7E27FEA5" w14:textId="77777777" w:rsidR="00843FCA" w:rsidRDefault="00843F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716A2" w14:textId="77777777" w:rsidR="000543F4" w:rsidRDefault="000543F4">
    <w:pPr>
      <w:pStyle w:val="Sidehoved"/>
    </w:pPr>
    <w:r>
      <w:rPr>
        <w:noProof/>
      </w:rPr>
      <w:drawing>
        <wp:inline distT="0" distB="0" distL="0" distR="0" wp14:anchorId="06526281" wp14:editId="21999D2C">
          <wp:extent cx="998087" cy="544195"/>
          <wp:effectExtent l="0" t="0" r="0" b="8255"/>
          <wp:docPr id="50522703" name="Billede 50522703" descr="Et billede, der indeholder tekst, Font/skrifttype, Grafik, plaka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22703" name="Billede 1" descr="Et billede, der indeholder tekst, Font/skrifttype, Grafik, plakat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328" cy="551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1897"/>
    <w:multiLevelType w:val="hybridMultilevel"/>
    <w:tmpl w:val="9676D7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12FC5"/>
    <w:multiLevelType w:val="hybridMultilevel"/>
    <w:tmpl w:val="9DB47F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86093"/>
    <w:multiLevelType w:val="hybridMultilevel"/>
    <w:tmpl w:val="5456CFD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D0241"/>
    <w:multiLevelType w:val="hybridMultilevel"/>
    <w:tmpl w:val="3B98B506"/>
    <w:lvl w:ilvl="0" w:tplc="FBF8255A">
      <w:numFmt w:val="bullet"/>
      <w:lvlText w:val="-"/>
      <w:lvlJc w:val="left"/>
      <w:pPr>
        <w:ind w:left="720" w:hanging="360"/>
      </w:pPr>
      <w:rPr>
        <w:rFonts w:ascii="Raleway" w:eastAsia="Times New Roman" w:hAnsi="Raleway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6241B"/>
    <w:multiLevelType w:val="multilevel"/>
    <w:tmpl w:val="AC28F18E"/>
    <w:lvl w:ilvl="0">
      <w:numFmt w:val="bullet"/>
      <w:lvlText w:val="-"/>
      <w:lvlJc w:val="left"/>
      <w:pPr>
        <w:ind w:left="720" w:hanging="360"/>
      </w:pPr>
      <w:rPr>
        <w:rFonts w:ascii="Arial" w:eastAsia="Aptos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22B2DEF"/>
    <w:multiLevelType w:val="hybridMultilevel"/>
    <w:tmpl w:val="0E10024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34638"/>
    <w:multiLevelType w:val="hybridMultilevel"/>
    <w:tmpl w:val="294A6598"/>
    <w:lvl w:ilvl="0" w:tplc="C02A9856">
      <w:start w:val="736"/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0537C"/>
    <w:multiLevelType w:val="hybridMultilevel"/>
    <w:tmpl w:val="FF0E7AE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012E3"/>
    <w:multiLevelType w:val="hybridMultilevel"/>
    <w:tmpl w:val="74CAE1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5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881601">
    <w:abstractNumId w:val="0"/>
  </w:num>
  <w:num w:numId="2" w16cid:durableId="950866545">
    <w:abstractNumId w:val="8"/>
  </w:num>
  <w:num w:numId="3" w16cid:durableId="1919971415">
    <w:abstractNumId w:val="7"/>
  </w:num>
  <w:num w:numId="4" w16cid:durableId="1574702877">
    <w:abstractNumId w:val="5"/>
  </w:num>
  <w:num w:numId="5" w16cid:durableId="1771123681">
    <w:abstractNumId w:val="6"/>
  </w:num>
  <w:num w:numId="6" w16cid:durableId="472724225">
    <w:abstractNumId w:val="3"/>
  </w:num>
  <w:num w:numId="7" w16cid:durableId="1564759623">
    <w:abstractNumId w:val="1"/>
  </w:num>
  <w:num w:numId="8" w16cid:durableId="1001542733">
    <w:abstractNumId w:val="4"/>
  </w:num>
  <w:num w:numId="9" w16cid:durableId="896361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attachedTemplate r:id="rId1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QwtjA1MDE0sDSytDBQ0lEKTi0uzszPAykwrAUAMR8aaCwAAAA="/>
  </w:docVars>
  <w:rsids>
    <w:rsidRoot w:val="005A79CB"/>
    <w:rsid w:val="00002690"/>
    <w:rsid w:val="00003FA3"/>
    <w:rsid w:val="00015F04"/>
    <w:rsid w:val="000369DB"/>
    <w:rsid w:val="0004462B"/>
    <w:rsid w:val="000543F4"/>
    <w:rsid w:val="0006208E"/>
    <w:rsid w:val="00063BFF"/>
    <w:rsid w:val="00067287"/>
    <w:rsid w:val="00073131"/>
    <w:rsid w:val="00083FAB"/>
    <w:rsid w:val="000B0D4D"/>
    <w:rsid w:val="000C0349"/>
    <w:rsid w:val="000C68E4"/>
    <w:rsid w:val="000D2FC9"/>
    <w:rsid w:val="000D3404"/>
    <w:rsid w:val="000D44D8"/>
    <w:rsid w:val="000E2FFE"/>
    <w:rsid w:val="000E3A7E"/>
    <w:rsid w:val="00115DF9"/>
    <w:rsid w:val="00120329"/>
    <w:rsid w:val="00123F99"/>
    <w:rsid w:val="0014648D"/>
    <w:rsid w:val="00155E6C"/>
    <w:rsid w:val="00161524"/>
    <w:rsid w:val="00176D37"/>
    <w:rsid w:val="00183365"/>
    <w:rsid w:val="00195873"/>
    <w:rsid w:val="001A3220"/>
    <w:rsid w:val="001A41C8"/>
    <w:rsid w:val="001B22B5"/>
    <w:rsid w:val="001C1154"/>
    <w:rsid w:val="001C50EA"/>
    <w:rsid w:val="001D706B"/>
    <w:rsid w:val="001F14AE"/>
    <w:rsid w:val="001F72D9"/>
    <w:rsid w:val="00201657"/>
    <w:rsid w:val="002165F4"/>
    <w:rsid w:val="002212CA"/>
    <w:rsid w:val="0023582A"/>
    <w:rsid w:val="00261CBC"/>
    <w:rsid w:val="00273385"/>
    <w:rsid w:val="00285469"/>
    <w:rsid w:val="002A3503"/>
    <w:rsid w:val="002A42DE"/>
    <w:rsid w:val="002C0D38"/>
    <w:rsid w:val="002C2649"/>
    <w:rsid w:val="002D057E"/>
    <w:rsid w:val="002E214D"/>
    <w:rsid w:val="002E3253"/>
    <w:rsid w:val="002E3485"/>
    <w:rsid w:val="003345E7"/>
    <w:rsid w:val="00347957"/>
    <w:rsid w:val="00363DB6"/>
    <w:rsid w:val="0036487A"/>
    <w:rsid w:val="00366F06"/>
    <w:rsid w:val="003779FC"/>
    <w:rsid w:val="00380D7D"/>
    <w:rsid w:val="00386168"/>
    <w:rsid w:val="003A02FA"/>
    <w:rsid w:val="003A26F8"/>
    <w:rsid w:val="003B5ABA"/>
    <w:rsid w:val="003B7BBE"/>
    <w:rsid w:val="003D1074"/>
    <w:rsid w:val="003D3120"/>
    <w:rsid w:val="003D3BC4"/>
    <w:rsid w:val="003D4358"/>
    <w:rsid w:val="00402EEB"/>
    <w:rsid w:val="00404CD4"/>
    <w:rsid w:val="00416234"/>
    <w:rsid w:val="00426A7D"/>
    <w:rsid w:val="00440629"/>
    <w:rsid w:val="00443A3D"/>
    <w:rsid w:val="00460CC7"/>
    <w:rsid w:val="0048594D"/>
    <w:rsid w:val="004901B4"/>
    <w:rsid w:val="00491D47"/>
    <w:rsid w:val="00495881"/>
    <w:rsid w:val="004C19EC"/>
    <w:rsid w:val="004D1837"/>
    <w:rsid w:val="004D1876"/>
    <w:rsid w:val="004D273B"/>
    <w:rsid w:val="004D7DCD"/>
    <w:rsid w:val="004E2BC2"/>
    <w:rsid w:val="004F7E07"/>
    <w:rsid w:val="00500F1F"/>
    <w:rsid w:val="00500F53"/>
    <w:rsid w:val="00503C02"/>
    <w:rsid w:val="005163AE"/>
    <w:rsid w:val="00542974"/>
    <w:rsid w:val="00555AD5"/>
    <w:rsid w:val="0055643F"/>
    <w:rsid w:val="00564EF4"/>
    <w:rsid w:val="005651C5"/>
    <w:rsid w:val="005A3682"/>
    <w:rsid w:val="005A79CB"/>
    <w:rsid w:val="005A7F68"/>
    <w:rsid w:val="005B33CF"/>
    <w:rsid w:val="005C0862"/>
    <w:rsid w:val="005C6C47"/>
    <w:rsid w:val="005E2228"/>
    <w:rsid w:val="0060205E"/>
    <w:rsid w:val="00611906"/>
    <w:rsid w:val="006156FA"/>
    <w:rsid w:val="00633481"/>
    <w:rsid w:val="00636EB5"/>
    <w:rsid w:val="00655E94"/>
    <w:rsid w:val="00655FB2"/>
    <w:rsid w:val="0066047C"/>
    <w:rsid w:val="006612BD"/>
    <w:rsid w:val="00664016"/>
    <w:rsid w:val="00666D9E"/>
    <w:rsid w:val="006704F1"/>
    <w:rsid w:val="0067750B"/>
    <w:rsid w:val="006867C0"/>
    <w:rsid w:val="00696AA6"/>
    <w:rsid w:val="00696D76"/>
    <w:rsid w:val="006B73E3"/>
    <w:rsid w:val="006C1041"/>
    <w:rsid w:val="006D11D0"/>
    <w:rsid w:val="006E022A"/>
    <w:rsid w:val="006F178F"/>
    <w:rsid w:val="006F4948"/>
    <w:rsid w:val="00705BB6"/>
    <w:rsid w:val="00707566"/>
    <w:rsid w:val="00707D4C"/>
    <w:rsid w:val="00712464"/>
    <w:rsid w:val="00715D29"/>
    <w:rsid w:val="00717B56"/>
    <w:rsid w:val="00727249"/>
    <w:rsid w:val="00737AF6"/>
    <w:rsid w:val="00742374"/>
    <w:rsid w:val="00770D0E"/>
    <w:rsid w:val="00791258"/>
    <w:rsid w:val="007B3101"/>
    <w:rsid w:val="007C3AE7"/>
    <w:rsid w:val="007E20E2"/>
    <w:rsid w:val="007F3EC2"/>
    <w:rsid w:val="007F6855"/>
    <w:rsid w:val="00800302"/>
    <w:rsid w:val="00801F26"/>
    <w:rsid w:val="00805D22"/>
    <w:rsid w:val="00816788"/>
    <w:rsid w:val="00822191"/>
    <w:rsid w:val="00825BD1"/>
    <w:rsid w:val="00843AC1"/>
    <w:rsid w:val="00843FCA"/>
    <w:rsid w:val="00847F00"/>
    <w:rsid w:val="00850ED7"/>
    <w:rsid w:val="00854272"/>
    <w:rsid w:val="008739D6"/>
    <w:rsid w:val="00874B26"/>
    <w:rsid w:val="008858CE"/>
    <w:rsid w:val="00891723"/>
    <w:rsid w:val="008A1884"/>
    <w:rsid w:val="008A6841"/>
    <w:rsid w:val="008A7839"/>
    <w:rsid w:val="008C7B52"/>
    <w:rsid w:val="008D08A2"/>
    <w:rsid w:val="008D7EF1"/>
    <w:rsid w:val="008F29E1"/>
    <w:rsid w:val="008F592D"/>
    <w:rsid w:val="00911FC9"/>
    <w:rsid w:val="0091595B"/>
    <w:rsid w:val="00917C37"/>
    <w:rsid w:val="0092418E"/>
    <w:rsid w:val="00934C53"/>
    <w:rsid w:val="00935D9A"/>
    <w:rsid w:val="0094288D"/>
    <w:rsid w:val="00965F32"/>
    <w:rsid w:val="0099050A"/>
    <w:rsid w:val="009A3EC1"/>
    <w:rsid w:val="009C2573"/>
    <w:rsid w:val="009E4FEC"/>
    <w:rsid w:val="009F28E2"/>
    <w:rsid w:val="00A00CF2"/>
    <w:rsid w:val="00A02EF7"/>
    <w:rsid w:val="00A1626B"/>
    <w:rsid w:val="00A56695"/>
    <w:rsid w:val="00A6078C"/>
    <w:rsid w:val="00A62FDD"/>
    <w:rsid w:val="00A6709A"/>
    <w:rsid w:val="00A915CE"/>
    <w:rsid w:val="00AA2093"/>
    <w:rsid w:val="00AA6560"/>
    <w:rsid w:val="00AB43FF"/>
    <w:rsid w:val="00AC5BBF"/>
    <w:rsid w:val="00AD333A"/>
    <w:rsid w:val="00AD57F9"/>
    <w:rsid w:val="00AF37B4"/>
    <w:rsid w:val="00B11DE6"/>
    <w:rsid w:val="00B27C2B"/>
    <w:rsid w:val="00B3684B"/>
    <w:rsid w:val="00B7404C"/>
    <w:rsid w:val="00B75313"/>
    <w:rsid w:val="00B96CBD"/>
    <w:rsid w:val="00BA4F8A"/>
    <w:rsid w:val="00BB3F36"/>
    <w:rsid w:val="00BB6C25"/>
    <w:rsid w:val="00BF044C"/>
    <w:rsid w:val="00C01052"/>
    <w:rsid w:val="00C2567C"/>
    <w:rsid w:val="00C32271"/>
    <w:rsid w:val="00C3262A"/>
    <w:rsid w:val="00C629CA"/>
    <w:rsid w:val="00C65436"/>
    <w:rsid w:val="00C76020"/>
    <w:rsid w:val="00C80381"/>
    <w:rsid w:val="00C91D1D"/>
    <w:rsid w:val="00C93AE5"/>
    <w:rsid w:val="00C97534"/>
    <w:rsid w:val="00CA4D9B"/>
    <w:rsid w:val="00CA598A"/>
    <w:rsid w:val="00CE6F82"/>
    <w:rsid w:val="00D02FCE"/>
    <w:rsid w:val="00D24895"/>
    <w:rsid w:val="00D26B28"/>
    <w:rsid w:val="00D31BF4"/>
    <w:rsid w:val="00D52C32"/>
    <w:rsid w:val="00DD278A"/>
    <w:rsid w:val="00DD694D"/>
    <w:rsid w:val="00DE108D"/>
    <w:rsid w:val="00DE33AA"/>
    <w:rsid w:val="00DF01AD"/>
    <w:rsid w:val="00E00385"/>
    <w:rsid w:val="00E01F16"/>
    <w:rsid w:val="00E13A9D"/>
    <w:rsid w:val="00E1612E"/>
    <w:rsid w:val="00E3752E"/>
    <w:rsid w:val="00E54066"/>
    <w:rsid w:val="00E77E77"/>
    <w:rsid w:val="00E8698D"/>
    <w:rsid w:val="00E96FD3"/>
    <w:rsid w:val="00EA29FA"/>
    <w:rsid w:val="00EA7EF5"/>
    <w:rsid w:val="00EB4282"/>
    <w:rsid w:val="00EB66B5"/>
    <w:rsid w:val="00EC4C02"/>
    <w:rsid w:val="00ED75B0"/>
    <w:rsid w:val="00EE06F1"/>
    <w:rsid w:val="00EE31E1"/>
    <w:rsid w:val="00EF4CAC"/>
    <w:rsid w:val="00F0097D"/>
    <w:rsid w:val="00F026F5"/>
    <w:rsid w:val="00F05F7E"/>
    <w:rsid w:val="00F15209"/>
    <w:rsid w:val="00F213B0"/>
    <w:rsid w:val="00F25912"/>
    <w:rsid w:val="00F27751"/>
    <w:rsid w:val="00F34ABA"/>
    <w:rsid w:val="00F60C34"/>
    <w:rsid w:val="00F61939"/>
    <w:rsid w:val="00F74C9D"/>
    <w:rsid w:val="00F95E6D"/>
    <w:rsid w:val="00FB0723"/>
    <w:rsid w:val="00FD6FEB"/>
    <w:rsid w:val="00FE1110"/>
    <w:rsid w:val="00FE13D3"/>
    <w:rsid w:val="00FE4F17"/>
    <w:rsid w:val="00FE6DC6"/>
    <w:rsid w:val="00FF4BF8"/>
    <w:rsid w:val="00FF4E7E"/>
    <w:rsid w:val="00FF6777"/>
    <w:rsid w:val="1F7282D3"/>
    <w:rsid w:val="317D09FC"/>
    <w:rsid w:val="46355C58"/>
    <w:rsid w:val="485CD12C"/>
    <w:rsid w:val="53A7827A"/>
    <w:rsid w:val="5AEAB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F3F82"/>
  <w15:chartTrackingRefBased/>
  <w15:docId w15:val="{7591F70F-FCC6-194F-AF28-6BDFA8E6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704F1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543F4"/>
    <w:pPr>
      <w:tabs>
        <w:tab w:val="center" w:pos="4819"/>
        <w:tab w:val="right" w:pos="9638"/>
      </w:tabs>
      <w:spacing w:after="0" w:line="240" w:lineRule="auto"/>
    </w:pPr>
  </w:style>
  <w:style w:type="paragraph" w:styleId="Sidefod">
    <w:name w:val="footer"/>
    <w:basedOn w:val="Normal"/>
    <w:link w:val="SidefodTegn"/>
    <w:uiPriority w:val="99"/>
    <w:unhideWhenUsed/>
    <w:rsid w:val="000543F4"/>
    <w:pPr>
      <w:tabs>
        <w:tab w:val="center" w:pos="4819"/>
        <w:tab w:val="right" w:pos="9638"/>
      </w:tabs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EC4C02"/>
    <w:rPr>
      <w:color w:val="0563C1" w:themeColor="hyperlink"/>
      <w:u w:val="single"/>
    </w:rPr>
  </w:style>
  <w:style w:type="paragraph" w:styleId="Korrektur">
    <w:name w:val="Revision"/>
    <w:hidden/>
    <w:uiPriority w:val="99"/>
    <w:semiHidden/>
    <w:rsid w:val="001C1154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unhideWhenUsed/>
    <w:rsid w:val="001C115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C1154"/>
    <w:pPr>
      <w:spacing w:line="240" w:lineRule="auto"/>
    </w:pPr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C115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5AEABA02"/>
    <w:rPr>
      <w:b/>
      <w:bCs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5AEABA02"/>
    <w:rPr>
      <w:sz w:val="20"/>
      <w:szCs w:val="20"/>
    </w:rPr>
  </w:style>
  <w:style w:type="character" w:customStyle="1" w:styleId="SidefodTegn">
    <w:name w:val="Sidefod Tegn"/>
    <w:basedOn w:val="Standardskrifttypeiafsnit"/>
    <w:link w:val="Sidefod"/>
    <w:uiPriority w:val="99"/>
    <w:rsid w:val="5AEABA02"/>
  </w:style>
  <w:style w:type="character" w:customStyle="1" w:styleId="SidehovedTegn">
    <w:name w:val="Sidehoved Tegn"/>
    <w:basedOn w:val="Standardskrifttypeiafsnit"/>
    <w:link w:val="Sidehoved"/>
    <w:uiPriority w:val="99"/>
    <w:rsid w:val="5AEAB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achim/Downloads/Projektskitse%20skabelon%20-%20dan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5B0EA52473D4DB045B5B8CBA52D88" ma:contentTypeVersion="5" ma:contentTypeDescription="Opret et nyt dokument." ma:contentTypeScope="" ma:versionID="a6440b7120a89b68169a69707f91fe1c">
  <xsd:schema xmlns:xsd="http://www.w3.org/2001/XMLSchema" xmlns:xs="http://www.w3.org/2001/XMLSchema" xmlns:p="http://schemas.microsoft.com/office/2006/metadata/properties" xmlns:ns2="6571ae85-975a-495d-8ecd-3911953214ed" targetNamespace="http://schemas.microsoft.com/office/2006/metadata/properties" ma:root="true" ma:fieldsID="ca8d4128bba23ba9f2605d3018e2f0ef" ns2:_="">
    <xsd:import namespace="6571ae85-975a-495d-8ecd-391195321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1ae85-975a-495d-8ecd-391195321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4CB669-C40E-48A1-8C37-431CDD6F60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8BB420-33B4-4F30-A4E4-52F7C3009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A56B55-F982-4FF9-A08C-7998A228E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1ae85-975a-495d-8ecd-391195321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Projektskitse skabelon - dansk.dotx</Template>
  <TotalTime>0</TotalTime>
  <Pages>1</Pages>
  <Words>128</Words>
  <Characters>782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Werner</dc:creator>
  <cp:keywords/>
  <dc:description/>
  <cp:lastModifiedBy>Joachim Werner</cp:lastModifiedBy>
  <cp:revision>1</cp:revision>
  <dcterms:created xsi:type="dcterms:W3CDTF">2026-04-21T12:05:00Z</dcterms:created>
  <dcterms:modified xsi:type="dcterms:W3CDTF">2026-04-21T12:06:00Z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0x010100D745B0EA52473D4DB045B5B8CBA52D88</vt:lpwstr>
  </property>
  <property fmtid="{D5CDD505-2E9C-101B-9397-08002B2CF9AE}" pid="3" name="MediaServiceImageTags">
    <vt:lpwstr/>
  </property>
</Properties>
</file>